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50364" w14:textId="77777777" w:rsidR="003A58A0" w:rsidRPr="005D48CF" w:rsidRDefault="003A58A0" w:rsidP="003A58A0">
      <w:pPr>
        <w:rPr>
          <w:rFonts w:cs="Arial"/>
          <w:szCs w:val="22"/>
        </w:rPr>
      </w:pPr>
      <w:bookmarkStart w:id="0" w:name="Location"/>
      <w:bookmarkStart w:id="1" w:name="_Hlk16146269"/>
      <w:bookmarkStart w:id="2" w:name="_Hlk98759789"/>
      <w:bookmarkEnd w:id="0"/>
    </w:p>
    <w:p w14:paraId="1D4F0667" w14:textId="564A337E" w:rsidR="007818C2" w:rsidRDefault="00D169D5" w:rsidP="003A58A0">
      <w:pPr>
        <w:rPr>
          <w:rFonts w:cs="Arial"/>
          <w:szCs w:val="22"/>
        </w:rPr>
      </w:pPr>
      <w:r>
        <w:rPr>
          <w:noProof/>
        </w:rPr>
        <w:drawing>
          <wp:inline distT="0" distB="0" distL="0" distR="0" wp14:anchorId="77A65F15" wp14:editId="58B9694B">
            <wp:extent cx="4166559" cy="3593029"/>
            <wp:effectExtent l="0" t="0" r="5715" b="7620"/>
            <wp:docPr id="3" name="Grafik 3" descr="Ein Bild, das drinnen, Gebäude, Bod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innen, Gebäude, Boden, Decke enthält.&#10;&#10;Automatisch generierte Beschreibung"/>
                    <pic:cNvPicPr>
                      <a:picLocks noChangeAspect="1"/>
                    </pic:cNvPicPr>
                  </pic:nvPicPr>
                  <pic:blipFill>
                    <a:blip r:embed="rId7"/>
                    <a:stretch>
                      <a:fillRect/>
                    </a:stretch>
                  </pic:blipFill>
                  <pic:spPr>
                    <a:xfrm>
                      <a:off x="0" y="0"/>
                      <a:ext cx="4181648" cy="3606041"/>
                    </a:xfrm>
                    <a:prstGeom prst="rect">
                      <a:avLst/>
                    </a:prstGeom>
                  </pic:spPr>
                </pic:pic>
              </a:graphicData>
            </a:graphic>
          </wp:inline>
        </w:drawing>
      </w:r>
    </w:p>
    <w:p w14:paraId="518634A1" w14:textId="77777777" w:rsidR="003A58A0" w:rsidRPr="005D48CF" w:rsidRDefault="003A58A0" w:rsidP="003A58A0">
      <w:pPr>
        <w:rPr>
          <w:rFonts w:cs="Arial"/>
          <w:szCs w:val="22"/>
        </w:rPr>
      </w:pPr>
    </w:p>
    <w:p w14:paraId="249DDE54" w14:textId="77777777" w:rsidR="003A58A0" w:rsidRPr="005D48CF" w:rsidRDefault="003A58A0" w:rsidP="003A58A0">
      <w:pPr>
        <w:rPr>
          <w:rFonts w:cs="Arial"/>
          <w:szCs w:val="22"/>
        </w:rPr>
      </w:pPr>
      <w:r w:rsidRPr="005D48CF">
        <w:rPr>
          <w:rFonts w:cs="Arial"/>
          <w:szCs w:val="22"/>
        </w:rPr>
        <w:t>Sehr geehrte Damen und Herren,</w:t>
      </w:r>
    </w:p>
    <w:p w14:paraId="57670E30" w14:textId="77777777" w:rsidR="003A58A0" w:rsidRPr="005D48CF" w:rsidRDefault="003A58A0" w:rsidP="003A58A0">
      <w:pPr>
        <w:rPr>
          <w:rFonts w:cs="Arial"/>
          <w:szCs w:val="22"/>
        </w:rPr>
      </w:pPr>
    </w:p>
    <w:p w14:paraId="279820D4" w14:textId="78F9422A" w:rsidR="003A58A0" w:rsidRPr="00EF43DC" w:rsidRDefault="00EF43DC" w:rsidP="003A58A0">
      <w:pPr>
        <w:rPr>
          <w:rFonts w:cs="Arial"/>
          <w:szCs w:val="22"/>
        </w:rPr>
      </w:pPr>
      <w:r w:rsidRPr="00EF43DC">
        <w:rPr>
          <w:rFonts w:cs="Arial"/>
        </w:rPr>
        <w:t xml:space="preserve">Was in der Vergangenheit </w:t>
      </w:r>
      <w:r>
        <w:rPr>
          <w:rFonts w:cs="Arial"/>
        </w:rPr>
        <w:t xml:space="preserve">ein Zeichen </w:t>
      </w:r>
      <w:r w:rsidRPr="00EF43DC">
        <w:rPr>
          <w:rFonts w:cs="Arial"/>
        </w:rPr>
        <w:t>zweckmäßige</w:t>
      </w:r>
      <w:r>
        <w:rPr>
          <w:rFonts w:cs="Arial"/>
        </w:rPr>
        <w:t>r</w:t>
      </w:r>
      <w:r w:rsidRPr="00EF43DC">
        <w:rPr>
          <w:rFonts w:cs="Arial"/>
        </w:rPr>
        <w:t xml:space="preserve"> Architektur war, hat sich heute zu einem Trend entwickelt</w:t>
      </w:r>
      <w:r>
        <w:rPr>
          <w:rFonts w:cs="Arial"/>
          <w:color w:val="000000"/>
          <w:szCs w:val="22"/>
        </w:rPr>
        <w:t>: Der Industrielook ist längst auch bei Möbeln und Raumausstattung angekommen. Und bei der Gestaltung von Raumtrennungen aus Glas.</w:t>
      </w:r>
    </w:p>
    <w:p w14:paraId="1230333E" w14:textId="77777777" w:rsidR="003A58A0" w:rsidRPr="005D48CF" w:rsidRDefault="003A58A0" w:rsidP="003A58A0">
      <w:pPr>
        <w:rPr>
          <w:rFonts w:cs="Arial"/>
          <w:szCs w:val="22"/>
        </w:rPr>
      </w:pPr>
    </w:p>
    <w:p w14:paraId="5E2A9D46" w14:textId="3462FB04" w:rsidR="003A58A0" w:rsidRDefault="00E30BAB" w:rsidP="003A58A0">
      <w:pPr>
        <w:rPr>
          <w:rFonts w:cs="Arial"/>
          <w:b/>
          <w:bCs/>
          <w:color w:val="8E2C48"/>
          <w:sz w:val="33"/>
          <w:szCs w:val="33"/>
        </w:rPr>
      </w:pPr>
      <w:r>
        <w:rPr>
          <w:rFonts w:cs="Arial"/>
          <w:b/>
          <w:bCs/>
          <w:color w:val="8E2C48"/>
          <w:sz w:val="33"/>
          <w:szCs w:val="33"/>
        </w:rPr>
        <w:t xml:space="preserve">UNIQUIN </w:t>
      </w:r>
      <w:r w:rsidR="00EF43DC">
        <w:rPr>
          <w:rFonts w:cs="Arial"/>
          <w:b/>
          <w:bCs/>
          <w:color w:val="8E2C48"/>
          <w:sz w:val="33"/>
          <w:szCs w:val="33"/>
        </w:rPr>
        <w:t xml:space="preserve">Sprossen </w:t>
      </w:r>
      <w:r w:rsidR="001604CA">
        <w:rPr>
          <w:rFonts w:cs="Arial"/>
          <w:b/>
          <w:bCs/>
          <w:color w:val="8E2C48"/>
          <w:sz w:val="33"/>
          <w:szCs w:val="33"/>
        </w:rPr>
        <w:t xml:space="preserve">setzen starke </w:t>
      </w:r>
      <w:r w:rsidR="00C10723">
        <w:rPr>
          <w:rFonts w:cs="Arial"/>
          <w:b/>
          <w:bCs/>
          <w:color w:val="8E2C48"/>
          <w:sz w:val="33"/>
          <w:szCs w:val="33"/>
        </w:rPr>
        <w:t xml:space="preserve">optische </w:t>
      </w:r>
      <w:r w:rsidR="001604CA">
        <w:rPr>
          <w:rFonts w:cs="Arial"/>
          <w:b/>
          <w:bCs/>
          <w:color w:val="8E2C48"/>
          <w:sz w:val="33"/>
          <w:szCs w:val="33"/>
        </w:rPr>
        <w:t>Akzente</w:t>
      </w:r>
      <w:r w:rsidR="00F44C25">
        <w:rPr>
          <w:rFonts w:cs="Arial"/>
          <w:b/>
          <w:bCs/>
          <w:color w:val="8E2C48"/>
          <w:sz w:val="33"/>
          <w:szCs w:val="33"/>
        </w:rPr>
        <w:t>.</w:t>
      </w:r>
    </w:p>
    <w:p w14:paraId="432F3A73" w14:textId="1400BB13" w:rsidR="001604CA" w:rsidRDefault="001604CA" w:rsidP="003A58A0">
      <w:pPr>
        <w:rPr>
          <w:rFonts w:cs="Arial"/>
          <w:noProof/>
          <w:szCs w:val="22"/>
        </w:rPr>
      </w:pPr>
    </w:p>
    <w:p w14:paraId="5210934F" w14:textId="68E98AC4" w:rsidR="001604CA" w:rsidRDefault="001604CA" w:rsidP="003A58A0">
      <w:pPr>
        <w:rPr>
          <w:rFonts w:cs="Arial"/>
          <w:noProof/>
          <w:szCs w:val="22"/>
        </w:rPr>
      </w:pPr>
      <w:r>
        <w:rPr>
          <w:rFonts w:cs="Arial"/>
          <w:noProof/>
          <w:szCs w:val="22"/>
        </w:rPr>
        <w:t>Auf großflächigen Glastrennwänden genau so wie auf Glastüren</w:t>
      </w:r>
      <w:r w:rsidR="0038615C">
        <w:rPr>
          <w:rFonts w:cs="Arial"/>
          <w:noProof/>
          <w:szCs w:val="22"/>
        </w:rPr>
        <w:t xml:space="preserve">, </w:t>
      </w:r>
      <w:r>
        <w:rPr>
          <w:rFonts w:cs="Arial"/>
          <w:noProof/>
          <w:szCs w:val="22"/>
        </w:rPr>
        <w:t xml:space="preserve">innerhalb einer Glaswand oder </w:t>
      </w:r>
      <w:r w:rsidR="0038615C">
        <w:rPr>
          <w:rFonts w:cs="Arial"/>
          <w:noProof/>
          <w:szCs w:val="22"/>
        </w:rPr>
        <w:t xml:space="preserve">auf </w:t>
      </w:r>
      <w:r>
        <w:rPr>
          <w:rFonts w:cs="Arial"/>
          <w:noProof/>
          <w:szCs w:val="22"/>
        </w:rPr>
        <w:t>separat</w:t>
      </w:r>
      <w:r w:rsidR="0038615C">
        <w:rPr>
          <w:rFonts w:cs="Arial"/>
          <w:noProof/>
          <w:szCs w:val="22"/>
        </w:rPr>
        <w:t>en Türen</w:t>
      </w:r>
      <w:r>
        <w:rPr>
          <w:rFonts w:cs="Arial"/>
          <w:noProof/>
          <w:szCs w:val="22"/>
        </w:rPr>
        <w:t xml:space="preserve"> im Mauerwerk</w:t>
      </w:r>
      <w:r w:rsidR="0038615C">
        <w:rPr>
          <w:rFonts w:cs="Arial"/>
          <w:noProof/>
          <w:szCs w:val="22"/>
        </w:rPr>
        <w:t>.</w:t>
      </w:r>
      <w:r>
        <w:rPr>
          <w:rFonts w:cs="Arial"/>
          <w:noProof/>
          <w:szCs w:val="22"/>
        </w:rPr>
        <w:t xml:space="preserve"> </w:t>
      </w:r>
      <w:r w:rsidR="004C687F">
        <w:rPr>
          <w:rFonts w:cs="Arial"/>
          <w:noProof/>
          <w:szCs w:val="22"/>
        </w:rPr>
        <w:t>Sobald die Glasflächen mit Sprossen unterteilt werden, bekommt d</w:t>
      </w:r>
      <w:r w:rsidR="00CB7CE7">
        <w:rPr>
          <w:rFonts w:cs="Arial"/>
          <w:noProof/>
          <w:szCs w:val="22"/>
        </w:rPr>
        <w:t>as</w:t>
      </w:r>
      <w:r w:rsidR="004C687F">
        <w:rPr>
          <w:rFonts w:cs="Arial"/>
          <w:noProof/>
          <w:szCs w:val="22"/>
        </w:rPr>
        <w:t xml:space="preserve"> gesamte </w:t>
      </w:r>
      <w:r w:rsidR="00CB7CE7">
        <w:rPr>
          <w:rFonts w:cs="Arial"/>
          <w:noProof/>
          <w:szCs w:val="22"/>
        </w:rPr>
        <w:t xml:space="preserve">Ensemble </w:t>
      </w:r>
      <w:r w:rsidR="004C687F">
        <w:rPr>
          <w:rFonts w:cs="Arial"/>
          <w:noProof/>
          <w:szCs w:val="22"/>
        </w:rPr>
        <w:t xml:space="preserve">einen neuen, starken Look. </w:t>
      </w:r>
      <w:r w:rsidR="00E30BAB">
        <w:rPr>
          <w:rFonts w:cs="Arial"/>
          <w:noProof/>
          <w:szCs w:val="22"/>
        </w:rPr>
        <w:t xml:space="preserve">Dabei ist es ganz gleich, ob die Profile innerhalb einer UNIQUIN Anlage zum Einsatz kommen </w:t>
      </w:r>
      <w:r w:rsidR="00061F7A">
        <w:rPr>
          <w:rFonts w:cs="Arial"/>
          <w:noProof/>
          <w:szCs w:val="22"/>
        </w:rPr>
        <w:t>oder</w:t>
      </w:r>
      <w:r w:rsidR="00E30BAB">
        <w:rPr>
          <w:rFonts w:cs="Arial"/>
          <w:noProof/>
          <w:szCs w:val="22"/>
        </w:rPr>
        <w:t xml:space="preserve"> zur optischen Aufwertung von anderen, bereits</w:t>
      </w:r>
      <w:r w:rsidR="0038615C">
        <w:rPr>
          <w:rFonts w:cs="Arial"/>
          <w:noProof/>
          <w:szCs w:val="22"/>
        </w:rPr>
        <w:t xml:space="preserve"> </w:t>
      </w:r>
      <w:r w:rsidR="00E30BAB">
        <w:rPr>
          <w:rFonts w:cs="Arial"/>
          <w:noProof/>
          <w:szCs w:val="22"/>
        </w:rPr>
        <w:t>bestehenden Glaswänden und Türen dienen</w:t>
      </w:r>
      <w:r w:rsidR="00CB7CE7">
        <w:rPr>
          <w:rFonts w:cs="Arial"/>
          <w:noProof/>
          <w:szCs w:val="22"/>
        </w:rPr>
        <w:t>.</w:t>
      </w:r>
    </w:p>
    <w:p w14:paraId="24243BC9" w14:textId="75846939" w:rsidR="007818C2" w:rsidRDefault="007818C2" w:rsidP="003A58A0">
      <w:pPr>
        <w:rPr>
          <w:rFonts w:cs="Arial"/>
          <w:noProof/>
          <w:szCs w:val="22"/>
        </w:rPr>
      </w:pPr>
    </w:p>
    <w:p w14:paraId="201E7741" w14:textId="77777777" w:rsidR="003A58A0" w:rsidRPr="005D48CF" w:rsidRDefault="003A58A0" w:rsidP="003A58A0">
      <w:pPr>
        <w:rPr>
          <w:rFonts w:cs="Arial"/>
          <w:szCs w:val="22"/>
        </w:rPr>
      </w:pPr>
    </w:p>
    <w:p w14:paraId="4BD1C3B1" w14:textId="0A5BD4E0" w:rsidR="003A58A0" w:rsidRDefault="00880F7B" w:rsidP="003A58A0">
      <w:pPr>
        <w:autoSpaceDE w:val="0"/>
        <w:autoSpaceDN w:val="0"/>
        <w:adjustRightInd w:val="0"/>
        <w:rPr>
          <w:rFonts w:cs="Arial"/>
          <w:b/>
          <w:bCs/>
          <w:color w:val="8E2C48"/>
          <w:sz w:val="33"/>
          <w:szCs w:val="33"/>
        </w:rPr>
      </w:pPr>
      <w:r>
        <w:rPr>
          <w:rFonts w:cs="Arial"/>
          <w:b/>
          <w:bCs/>
          <w:color w:val="8E2C48"/>
          <w:sz w:val="33"/>
          <w:szCs w:val="33"/>
        </w:rPr>
        <w:t>Kreativ, e</w:t>
      </w:r>
      <w:r w:rsidR="001604CA">
        <w:rPr>
          <w:rFonts w:cs="Arial"/>
          <w:b/>
          <w:bCs/>
          <w:color w:val="8E2C48"/>
          <w:sz w:val="33"/>
          <w:szCs w:val="33"/>
        </w:rPr>
        <w:t>infach und rückbaubar.</w:t>
      </w:r>
    </w:p>
    <w:p w14:paraId="2E7FA185" w14:textId="14BE7DF8" w:rsidR="00D169D5" w:rsidRDefault="00D169D5" w:rsidP="003A58A0">
      <w:pPr>
        <w:autoSpaceDE w:val="0"/>
        <w:autoSpaceDN w:val="0"/>
        <w:adjustRightInd w:val="0"/>
        <w:rPr>
          <w:rFonts w:cs="Arial"/>
        </w:rPr>
      </w:pPr>
    </w:p>
    <w:p w14:paraId="0E1B2882" w14:textId="7458630C" w:rsidR="008D1131" w:rsidRDefault="008D1131" w:rsidP="003A58A0">
      <w:pPr>
        <w:autoSpaceDE w:val="0"/>
        <w:autoSpaceDN w:val="0"/>
        <w:adjustRightInd w:val="0"/>
        <w:rPr>
          <w:rFonts w:cs="Arial"/>
        </w:rPr>
      </w:pPr>
      <w:r w:rsidRPr="00D169D5">
        <w:rPr>
          <w:rFonts w:cs="Arial"/>
          <w:color w:val="1F4E79" w:themeColor="accent1" w:themeShade="80"/>
          <w:szCs w:val="22"/>
        </w:rPr>
        <w:lastRenderedPageBreak/>
        <w:drawing>
          <wp:inline distT="0" distB="0" distL="0" distR="0" wp14:anchorId="7DDCC342" wp14:editId="193BBD94">
            <wp:extent cx="3591616" cy="2346385"/>
            <wp:effectExtent l="0" t="0" r="8890" b="0"/>
            <wp:docPr id="9" name="Grafik 9" descr="Ein Bild, das Fenster, drinnen, Gebäud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Fenster, drinnen, Gebäude, Decke enthält.&#10;&#10;Automatisch generierte Beschreibung"/>
                    <pic:cNvPicPr/>
                  </pic:nvPicPr>
                  <pic:blipFill>
                    <a:blip r:embed="rId8"/>
                    <a:stretch>
                      <a:fillRect/>
                    </a:stretch>
                  </pic:blipFill>
                  <pic:spPr>
                    <a:xfrm>
                      <a:off x="0" y="0"/>
                      <a:ext cx="3622232" cy="2366387"/>
                    </a:xfrm>
                    <a:prstGeom prst="rect">
                      <a:avLst/>
                    </a:prstGeom>
                  </pic:spPr>
                </pic:pic>
              </a:graphicData>
            </a:graphic>
          </wp:inline>
        </w:drawing>
      </w:r>
    </w:p>
    <w:p w14:paraId="2E544DB2" w14:textId="77777777" w:rsidR="008D1131" w:rsidRDefault="008D1131" w:rsidP="003A58A0">
      <w:pPr>
        <w:autoSpaceDE w:val="0"/>
        <w:autoSpaceDN w:val="0"/>
        <w:adjustRightInd w:val="0"/>
        <w:rPr>
          <w:rFonts w:cs="Arial"/>
          <w:szCs w:val="22"/>
        </w:rPr>
      </w:pPr>
    </w:p>
    <w:p w14:paraId="712AB674" w14:textId="5EEC67BB" w:rsidR="00880F7B" w:rsidRDefault="00761982" w:rsidP="003A58A0">
      <w:pPr>
        <w:autoSpaceDE w:val="0"/>
        <w:autoSpaceDN w:val="0"/>
        <w:adjustRightInd w:val="0"/>
        <w:rPr>
          <w:rFonts w:cs="Arial"/>
        </w:rPr>
      </w:pPr>
      <w:r>
        <w:rPr>
          <w:rFonts w:cs="Arial"/>
        </w:rPr>
        <w:t xml:space="preserve">Alles ist möglich: </w:t>
      </w:r>
      <w:r w:rsidR="00CB7CE7">
        <w:rPr>
          <w:rFonts w:cs="Arial"/>
        </w:rPr>
        <w:t>Gleichmäßige Raster, Betonung einzelner Felder, grafische Muster, über die volle Höhe und Breite</w:t>
      </w:r>
      <w:r w:rsidR="000C76ED">
        <w:rPr>
          <w:rFonts w:cs="Arial"/>
        </w:rPr>
        <w:t xml:space="preserve"> des Glases oder optisch schwebend</w:t>
      </w:r>
      <w:r>
        <w:rPr>
          <w:rFonts w:cs="Arial"/>
        </w:rPr>
        <w:t>. Auch die Abdeckung von Glasspalten zwischen zwei nebeneinanderstehenden Gläsern</w:t>
      </w:r>
      <w:r w:rsidR="000C76ED">
        <w:rPr>
          <w:rFonts w:cs="Arial"/>
        </w:rPr>
        <w:t>. Der Kreativität sind kaum Grenzen gesetzt.</w:t>
      </w:r>
    </w:p>
    <w:p w14:paraId="179F260C" w14:textId="77777777" w:rsidR="00880F7B" w:rsidRDefault="00880F7B" w:rsidP="003A58A0">
      <w:pPr>
        <w:autoSpaceDE w:val="0"/>
        <w:autoSpaceDN w:val="0"/>
        <w:adjustRightInd w:val="0"/>
        <w:rPr>
          <w:rFonts w:cs="Arial"/>
        </w:rPr>
      </w:pPr>
    </w:p>
    <w:p w14:paraId="22466A25" w14:textId="7ABB4302" w:rsidR="00880F7B" w:rsidRDefault="000C76ED" w:rsidP="003A58A0">
      <w:pPr>
        <w:autoSpaceDE w:val="0"/>
        <w:autoSpaceDN w:val="0"/>
        <w:adjustRightInd w:val="0"/>
        <w:rPr>
          <w:rFonts w:cs="Arial"/>
        </w:rPr>
      </w:pPr>
      <w:r>
        <w:rPr>
          <w:rFonts w:cs="Arial"/>
        </w:rPr>
        <w:t xml:space="preserve">Basis für die Neu- oder Umgestaltung sind 3 mm flache und 35 mm breite pulverbeschichtete Aluminiumprofile. Der Zuschnitt aus Lagerlängen von 2960 mm erfolgt direkt vor Ort. </w:t>
      </w:r>
      <w:r w:rsidR="00761982">
        <w:rPr>
          <w:rFonts w:cs="Arial"/>
        </w:rPr>
        <w:t>Beim Einsatz auf Türen in Zargen ist die einseitig freie Glaskante für den Anschlag an der Türdichtung zu berücksichtigen. Eventuell sichtbare Schnittkanten können mit einem optional angebotenen Lackstift an die Farbe der Pulverbeschichtung angepasst werden.</w:t>
      </w:r>
    </w:p>
    <w:p w14:paraId="7D068F78" w14:textId="77777777" w:rsidR="00880F7B" w:rsidRDefault="00880F7B" w:rsidP="003A58A0">
      <w:pPr>
        <w:autoSpaceDE w:val="0"/>
        <w:autoSpaceDN w:val="0"/>
        <w:adjustRightInd w:val="0"/>
        <w:rPr>
          <w:rFonts w:cs="Arial"/>
        </w:rPr>
      </w:pPr>
    </w:p>
    <w:p w14:paraId="494D374A" w14:textId="79813470" w:rsidR="003A58A0" w:rsidRDefault="000C76ED" w:rsidP="003A58A0">
      <w:pPr>
        <w:autoSpaceDE w:val="0"/>
        <w:autoSpaceDN w:val="0"/>
        <w:adjustRightInd w:val="0"/>
        <w:rPr>
          <w:rFonts w:cs="Arial"/>
        </w:rPr>
      </w:pPr>
      <w:r>
        <w:rPr>
          <w:rFonts w:cs="Arial"/>
        </w:rPr>
        <w:t xml:space="preserve">Die Montage auf dem Glas ist denkbar einfach: Doppelseitiges Klebeband hält die Profile sicher fest am Glas. </w:t>
      </w:r>
      <w:r w:rsidR="00761982">
        <w:rPr>
          <w:rFonts w:cs="Arial"/>
        </w:rPr>
        <w:t xml:space="preserve">Und was später nicht mehr gefällt, kann </w:t>
      </w:r>
      <w:r w:rsidR="00312E77">
        <w:rPr>
          <w:rFonts w:cs="Arial"/>
        </w:rPr>
        <w:t xml:space="preserve">auch </w:t>
      </w:r>
      <w:r w:rsidR="00761982">
        <w:rPr>
          <w:rFonts w:cs="Arial"/>
        </w:rPr>
        <w:t xml:space="preserve">wieder entfernt werden. </w:t>
      </w:r>
    </w:p>
    <w:p w14:paraId="61B0EB0C" w14:textId="5B3625CA" w:rsidR="00FF69F4" w:rsidRDefault="00FF69F4" w:rsidP="003A58A0">
      <w:pPr>
        <w:autoSpaceDE w:val="0"/>
        <w:autoSpaceDN w:val="0"/>
        <w:adjustRightInd w:val="0"/>
        <w:rPr>
          <w:rFonts w:cs="Arial"/>
          <w:szCs w:val="22"/>
        </w:rPr>
      </w:pPr>
    </w:p>
    <w:p w14:paraId="4754AEF1" w14:textId="33E2E306" w:rsidR="00FF69F4" w:rsidRDefault="00DA2326" w:rsidP="003A58A0">
      <w:pPr>
        <w:autoSpaceDE w:val="0"/>
        <w:autoSpaceDN w:val="0"/>
        <w:adjustRightInd w:val="0"/>
        <w:rPr>
          <w:rFonts w:cs="Arial"/>
          <w:szCs w:val="22"/>
        </w:rPr>
      </w:pPr>
      <w:r>
        <w:rPr>
          <w:rFonts w:cs="Arial"/>
          <w:szCs w:val="22"/>
        </w:rPr>
        <w:t xml:space="preserve">Detaillierte Informationen finden Sie in unserem </w:t>
      </w:r>
      <w:r w:rsidRPr="00DA2326">
        <w:rPr>
          <w:rFonts w:cs="Arial"/>
          <w:color w:val="00B0F0"/>
          <w:szCs w:val="22"/>
          <w:u w:val="single"/>
        </w:rPr>
        <w:t>Info-Blatt UNIQUIN Sprossen</w:t>
      </w:r>
      <w:r>
        <w:rPr>
          <w:rFonts w:cs="Arial"/>
          <w:szCs w:val="22"/>
        </w:rPr>
        <w:t>.</w:t>
      </w:r>
    </w:p>
    <w:p w14:paraId="45D52B6F" w14:textId="77777777" w:rsidR="00DA2326" w:rsidRDefault="00DA2326" w:rsidP="003A58A0">
      <w:pPr>
        <w:autoSpaceDE w:val="0"/>
        <w:autoSpaceDN w:val="0"/>
        <w:adjustRightInd w:val="0"/>
        <w:rPr>
          <w:rFonts w:cs="Arial"/>
          <w:szCs w:val="22"/>
        </w:rPr>
      </w:pPr>
    </w:p>
    <w:p w14:paraId="1A0075CD" w14:textId="23FF614C" w:rsidR="00FF69F4" w:rsidRDefault="00FF69F4" w:rsidP="003A58A0">
      <w:pPr>
        <w:autoSpaceDE w:val="0"/>
        <w:autoSpaceDN w:val="0"/>
        <w:adjustRightInd w:val="0"/>
        <w:rPr>
          <w:rFonts w:cs="Arial"/>
          <w:szCs w:val="22"/>
        </w:rPr>
      </w:pPr>
      <w:r w:rsidRPr="005D48CF">
        <w:rPr>
          <w:rFonts w:cs="Arial"/>
          <w:b/>
          <w:bCs/>
          <w:color w:val="8E2C48"/>
          <w:sz w:val="33"/>
          <w:szCs w:val="33"/>
        </w:rPr>
        <w:t>Sie haben Fragen</w:t>
      </w:r>
      <w:r>
        <w:rPr>
          <w:rFonts w:cs="Arial"/>
          <w:b/>
          <w:bCs/>
          <w:color w:val="8E2C48"/>
          <w:sz w:val="33"/>
          <w:szCs w:val="33"/>
        </w:rPr>
        <w:t>?</w:t>
      </w:r>
    </w:p>
    <w:p w14:paraId="7B9DE985" w14:textId="5C14A637" w:rsidR="00FF69F4" w:rsidRDefault="00FF69F4" w:rsidP="003A58A0">
      <w:pPr>
        <w:autoSpaceDE w:val="0"/>
        <w:autoSpaceDN w:val="0"/>
        <w:adjustRightInd w:val="0"/>
        <w:rPr>
          <w:rFonts w:cs="Arial"/>
          <w:szCs w:val="22"/>
        </w:rPr>
      </w:pPr>
    </w:p>
    <w:p w14:paraId="1F397149" w14:textId="79BBC72C" w:rsidR="00FF69F4" w:rsidRDefault="00FF69F4" w:rsidP="003A58A0">
      <w:pPr>
        <w:autoSpaceDE w:val="0"/>
        <w:autoSpaceDN w:val="0"/>
        <w:adjustRightInd w:val="0"/>
        <w:rPr>
          <w:rFonts w:cs="Arial"/>
          <w:szCs w:val="22"/>
        </w:rPr>
      </w:pPr>
      <w:r w:rsidRPr="00FF69F4">
        <w:rPr>
          <w:rFonts w:cs="Arial"/>
          <w:szCs w:val="22"/>
        </w:rPr>
        <w:t>Kontaktieren Sie einfach Ihren Ansprechpartner in unserem regional orientierten Vertriebsinnendienst. Wir freuen uns, Ihnen weiterhelfen zu können</w:t>
      </w:r>
    </w:p>
    <w:p w14:paraId="511C2D23" w14:textId="4C862E0C" w:rsidR="00FF69F4" w:rsidRDefault="00FF69F4" w:rsidP="003A58A0">
      <w:pPr>
        <w:autoSpaceDE w:val="0"/>
        <w:autoSpaceDN w:val="0"/>
        <w:adjustRightInd w:val="0"/>
        <w:rPr>
          <w:rFonts w:cs="Arial"/>
          <w:szCs w:val="22"/>
        </w:rPr>
      </w:pPr>
    </w:p>
    <w:p w14:paraId="52A167E3" w14:textId="77777777" w:rsidR="00FF69F4" w:rsidRDefault="00FF69F4" w:rsidP="003A58A0">
      <w:pPr>
        <w:autoSpaceDE w:val="0"/>
        <w:autoSpaceDN w:val="0"/>
        <w:adjustRightInd w:val="0"/>
        <w:rPr>
          <w:rFonts w:cs="Arial"/>
          <w:szCs w:val="22"/>
        </w:rPr>
      </w:pPr>
    </w:p>
    <w:p w14:paraId="33857941" w14:textId="7A9DAC94" w:rsidR="00FF69F4" w:rsidRPr="005D48CF" w:rsidRDefault="00FF69F4" w:rsidP="003A58A0">
      <w:pPr>
        <w:autoSpaceDE w:val="0"/>
        <w:autoSpaceDN w:val="0"/>
        <w:adjustRightInd w:val="0"/>
        <w:rPr>
          <w:rFonts w:cs="Arial"/>
          <w:szCs w:val="22"/>
        </w:rPr>
      </w:pPr>
      <w:r w:rsidRPr="00FF69F4">
        <w:rPr>
          <w:rFonts w:cs="Arial"/>
          <w:szCs w:val="22"/>
          <w:highlight w:val="yellow"/>
        </w:rPr>
        <w:t>Kontaktübersicht / Signatur</w:t>
      </w:r>
    </w:p>
    <w:p w14:paraId="63900A8B" w14:textId="77777777" w:rsidR="003A58A0" w:rsidRPr="005D48CF" w:rsidRDefault="003A58A0" w:rsidP="003A58A0">
      <w:pPr>
        <w:rPr>
          <w:rFonts w:cs="Arial"/>
          <w:szCs w:val="22"/>
        </w:rPr>
      </w:pPr>
    </w:p>
    <w:p w14:paraId="27F16551" w14:textId="77777777" w:rsidR="003A58A0" w:rsidRPr="005D48CF" w:rsidRDefault="003A58A0" w:rsidP="003A58A0">
      <w:pPr>
        <w:rPr>
          <w:rFonts w:cs="Arial"/>
          <w:szCs w:val="22"/>
        </w:rPr>
      </w:pPr>
      <w:r w:rsidRPr="005D48CF">
        <w:rPr>
          <w:rFonts w:cs="Arial"/>
          <w:szCs w:val="22"/>
        </w:rPr>
        <w:t>Mit freundlichen Grüßen</w:t>
      </w:r>
    </w:p>
    <w:p w14:paraId="72C8A0B3" w14:textId="77777777" w:rsidR="003A58A0" w:rsidRPr="005D48CF" w:rsidRDefault="003A58A0" w:rsidP="003A58A0">
      <w:pPr>
        <w:rPr>
          <w:rFonts w:cs="Arial"/>
          <w:szCs w:val="22"/>
        </w:rPr>
      </w:pPr>
    </w:p>
    <w:p w14:paraId="1D561451" w14:textId="643F3287" w:rsidR="003A58A0" w:rsidRPr="005D48CF" w:rsidRDefault="003A58A0" w:rsidP="003A58A0">
      <w:pPr>
        <w:rPr>
          <w:rFonts w:cs="Arial"/>
          <w:szCs w:val="22"/>
        </w:rPr>
      </w:pPr>
      <w:r w:rsidRPr="005D48CF">
        <w:rPr>
          <w:rFonts w:cs="Arial"/>
          <w:noProof/>
          <w:szCs w:val="22"/>
        </w:rPr>
        <w:t>DORMA-Glas</w:t>
      </w:r>
      <w:r w:rsidRPr="005D48CF">
        <w:rPr>
          <w:rFonts w:cs="Arial"/>
          <w:szCs w:val="22"/>
        </w:rPr>
        <w:t xml:space="preserve"> GmbH</w:t>
      </w:r>
    </w:p>
    <w:p w14:paraId="0A563C19" w14:textId="77777777" w:rsidR="003A58A0" w:rsidRPr="005D48CF" w:rsidRDefault="003A58A0" w:rsidP="003A58A0">
      <w:pPr>
        <w:rPr>
          <w:rFonts w:cs="Arial"/>
          <w:szCs w:val="22"/>
        </w:rPr>
      </w:pPr>
    </w:p>
    <w:p w14:paraId="294C484D" w14:textId="77777777" w:rsidR="003A58A0" w:rsidRPr="005D48CF" w:rsidRDefault="003A58A0" w:rsidP="003A58A0">
      <w:pPr>
        <w:rPr>
          <w:rFonts w:cs="Arial"/>
          <w:szCs w:val="22"/>
        </w:rPr>
      </w:pPr>
    </w:p>
    <w:bookmarkEnd w:id="1"/>
    <w:bookmarkEnd w:id="2"/>
    <w:sectPr w:rsidR="003A58A0" w:rsidRPr="005D48CF" w:rsidSect="00755F1C">
      <w:headerReference w:type="default" r:id="rId9"/>
      <w:footerReference w:type="default" r:id="rId10"/>
      <w:headerReference w:type="first" r:id="rId11"/>
      <w:footerReference w:type="first" r:id="rId12"/>
      <w:pgSz w:w="11906" w:h="16838" w:code="9"/>
      <w:pgMar w:top="2835" w:right="1134" w:bottom="1418" w:left="1418" w:header="1332"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32AC6" w14:textId="77777777" w:rsidR="00E73901" w:rsidRDefault="00E73901">
      <w:r>
        <w:separator/>
      </w:r>
    </w:p>
  </w:endnote>
  <w:endnote w:type="continuationSeparator" w:id="0">
    <w:p w14:paraId="49484B38" w14:textId="77777777" w:rsidR="00E73901" w:rsidRDefault="00E7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C098" w14:textId="77777777" w:rsidR="00157CCD" w:rsidRPr="00426F1D" w:rsidRDefault="00157CCD" w:rsidP="00157CCD">
    <w:pPr>
      <w:rPr>
        <w:rFonts w:cs="Arial"/>
        <w:color w:val="929292"/>
        <w:sz w:val="14"/>
        <w:szCs w:val="14"/>
      </w:rPr>
    </w:pPr>
    <w:r w:rsidRPr="00426F1D">
      <w:rPr>
        <w:rFonts w:cs="Arial"/>
        <w:color w:val="929292"/>
        <w:sz w:val="14"/>
        <w:szCs w:val="14"/>
      </w:rPr>
      <w:t>DORMA-Glas GmbH | Max-Planck-Straße 33-45 | 32107 Bad Salzuflen | Deutschland | T</w:t>
    </w:r>
    <w:r>
      <w:rPr>
        <w:rFonts w:cs="Arial"/>
        <w:color w:val="929292"/>
        <w:sz w:val="14"/>
        <w:szCs w:val="14"/>
      </w:rPr>
      <w:t>:</w:t>
    </w:r>
    <w:r w:rsidRPr="00426F1D">
      <w:rPr>
        <w:rFonts w:cs="Arial"/>
        <w:color w:val="929292"/>
        <w:sz w:val="14"/>
        <w:szCs w:val="14"/>
      </w:rPr>
      <w:t xml:space="preserve"> +49 5222 924-0 | </w:t>
    </w:r>
    <w:r>
      <w:rPr>
        <w:rFonts w:cs="Arial"/>
        <w:color w:val="929292"/>
        <w:sz w:val="14"/>
        <w:szCs w:val="14"/>
      </w:rPr>
      <w:t>Mail: glasbeschlag@dormakaba.com</w:t>
    </w:r>
    <w:r w:rsidRPr="00426F1D">
      <w:rPr>
        <w:rFonts w:cs="Arial"/>
        <w:color w:val="929292"/>
        <w:sz w:val="14"/>
        <w:szCs w:val="14"/>
      </w:rPr>
      <w:t xml:space="preserve"> | </w:t>
    </w:r>
    <w:r w:rsidRPr="006E3EE5">
      <w:rPr>
        <w:rFonts w:cs="Arial"/>
        <w:color w:val="929292"/>
        <w:sz w:val="14"/>
        <w:szCs w:val="14"/>
      </w:rPr>
      <w:t>www.dorma-glas.</w:t>
    </w:r>
    <w:r>
      <w:rPr>
        <w:rFonts w:cs="Arial"/>
        <w:color w:val="929292"/>
        <w:sz w:val="14"/>
        <w:szCs w:val="14"/>
      </w:rPr>
      <w:t>com</w:t>
    </w:r>
    <w:r w:rsidRPr="00426F1D">
      <w:rPr>
        <w:rFonts w:cs="Arial"/>
        <w:color w:val="929292"/>
        <w:sz w:val="14"/>
        <w:szCs w:val="14"/>
      </w:rPr>
      <w:t xml:space="preserve"> | Gesellschaftsform: GmbH | Sitz: Bad Salzuflen | Handelsregister: HRB 2238 - AG Lemgo | Geschäftsführer: Andreas Tiedtke | </w:t>
    </w:r>
    <w:proofErr w:type="spellStart"/>
    <w:r w:rsidRPr="00426F1D">
      <w:rPr>
        <w:rFonts w:cs="Arial"/>
        <w:color w:val="929292"/>
        <w:sz w:val="14"/>
        <w:szCs w:val="14"/>
      </w:rPr>
      <w:t>USt</w:t>
    </w:r>
    <w:proofErr w:type="spellEnd"/>
    <w:r w:rsidRPr="00426F1D">
      <w:rPr>
        <w:rFonts w:cs="Arial"/>
        <w:color w:val="929292"/>
        <w:sz w:val="14"/>
        <w:szCs w:val="14"/>
      </w:rPr>
      <w:t>.-</w:t>
    </w:r>
    <w:proofErr w:type="spellStart"/>
    <w:r w:rsidRPr="00426F1D">
      <w:rPr>
        <w:rFonts w:cs="Arial"/>
        <w:color w:val="929292"/>
        <w:sz w:val="14"/>
        <w:szCs w:val="14"/>
      </w:rPr>
      <w:t>IdNr</w:t>
    </w:r>
    <w:proofErr w:type="spellEnd"/>
    <w:r w:rsidRPr="00426F1D">
      <w:rPr>
        <w:rFonts w:cs="Arial"/>
        <w:color w:val="929292"/>
        <w:sz w:val="14"/>
        <w:szCs w:val="14"/>
      </w:rPr>
      <w:t xml:space="preserve">.: DE 126453872 | Bankverbindung: Deutsche Bank AG, </w:t>
    </w:r>
    <w:r>
      <w:rPr>
        <w:rFonts w:cs="Arial"/>
        <w:color w:val="929292"/>
        <w:sz w:val="14"/>
        <w:szCs w:val="14"/>
      </w:rPr>
      <w:t>Detmold</w:t>
    </w:r>
    <w:r w:rsidRPr="00426F1D">
      <w:rPr>
        <w:rFonts w:cs="Arial"/>
        <w:color w:val="929292"/>
        <w:sz w:val="14"/>
        <w:szCs w:val="14"/>
      </w:rPr>
      <w:t xml:space="preserve"> | Kontonummer: 44 39 295 | BLZ: 476 700 23 | IBAN DE95 4767 0023 0443 9295 00 | SWIFT-Code (BIC) DEUTDE3B476 </w:t>
    </w:r>
  </w:p>
  <w:p w14:paraId="05B85EF7" w14:textId="77777777" w:rsidR="00157CCD" w:rsidRPr="00426F1D" w:rsidRDefault="00157CCD" w:rsidP="00157CCD">
    <w:pPr>
      <w:rPr>
        <w:rFonts w:cs="Arial"/>
        <w:b/>
        <w:bCs/>
        <w:i/>
        <w:iCs/>
        <w:noProof/>
        <w:sz w:val="14"/>
        <w:szCs w:val="14"/>
        <w:lang w:val="de-CH"/>
      </w:rPr>
    </w:pPr>
  </w:p>
  <w:p w14:paraId="7EB35FD6" w14:textId="18BE3FB7" w:rsidR="00E925A4" w:rsidRDefault="00157CCD">
    <w:pPr>
      <w:pStyle w:val="Fuzeile"/>
    </w:pPr>
    <w:r w:rsidRPr="00426F1D">
      <w:rPr>
        <w:rFonts w:eastAsiaTheme="minorEastAsia" w:cs="Arial"/>
        <w:b/>
        <w:bCs/>
        <w:i/>
        <w:iCs/>
        <w:noProof/>
        <w:sz w:val="14"/>
        <w:szCs w:val="14"/>
        <w:lang w:val="de-CH"/>
      </w:rPr>
      <w:t>WICHTIGER HINWEIS:</w:t>
    </w:r>
    <w:r w:rsidRPr="00426F1D">
      <w:rPr>
        <w:rFonts w:eastAsiaTheme="minorEastAsia" w:cs="Arial"/>
        <w:i/>
        <w:iCs/>
        <w:noProof/>
        <w:sz w:val="14"/>
        <w:szCs w:val="14"/>
        <w:lang w:val="de-CH"/>
      </w:rPr>
      <w:t xml:space="preserve"> </w:t>
    </w:r>
    <w:r w:rsidRPr="00426F1D">
      <w:rPr>
        <w:rFonts w:eastAsiaTheme="minorEastAsia" w:cs="Arial"/>
        <w:noProof/>
        <w:color w:val="7F7F7F"/>
        <w:sz w:val="14"/>
        <w:szCs w:val="14"/>
        <w:lang w:val="de-CH"/>
      </w:rPr>
      <w:t>Die DORMA-Glas GmbH ist Teil der Aliante-Gruppe, einer globalen Industriegruppe mit Präsenz in Europa, dem Nahen Osten und Nordamerika, und gehört daher seit dem 31. Oktober 2021 nicht mehr zur dormakaba-Gruppe. dormakaba hat der DORMA-Glas GmbH ausschließlich zum Zwecke der lückenlosen Fortführung ihrer eigenen Geschäftstätigkeit für eine kurze Zeit noch gestattet, die dormakaba E-Mail-Adressen und den Verweis auf ihr Produktangebot auf der Internetseite von dormakaba zu verwenden. DORMA-Glas GmbH kann keine rechtlich verbindlichen Erklärungen mehr für die dormakaba-Gruppe abgeben, sondern ausschließlich für die DORMA-Glas GmbH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0CE0E" w14:textId="599FDEE9" w:rsidR="00766380" w:rsidRPr="00426F1D" w:rsidRDefault="00766380" w:rsidP="00F63B0A">
    <w:pPr>
      <w:rPr>
        <w:rFonts w:cs="Arial"/>
        <w:color w:val="929292"/>
        <w:sz w:val="14"/>
        <w:szCs w:val="14"/>
      </w:rPr>
    </w:pPr>
    <w:bookmarkStart w:id="9" w:name="FOOTER1"/>
    <w:bookmarkStart w:id="10" w:name="_Hlk98756753"/>
    <w:bookmarkStart w:id="11" w:name="_Hlk98756754"/>
    <w:bookmarkStart w:id="12" w:name="_Hlk98756755"/>
    <w:bookmarkStart w:id="13" w:name="_Hlk98756756"/>
    <w:bookmarkStart w:id="14" w:name="_Hlk98756757"/>
    <w:bookmarkStart w:id="15" w:name="_Hlk98756758"/>
    <w:bookmarkEnd w:id="9"/>
    <w:r w:rsidRPr="00426F1D">
      <w:rPr>
        <w:rFonts w:cs="Arial"/>
        <w:color w:val="929292"/>
        <w:sz w:val="14"/>
        <w:szCs w:val="14"/>
      </w:rPr>
      <w:t>DORMA-Glas GmbH | Max-Planck-Straße 33-45 | 32107 Bad Salzuflen | Deutschland | T</w:t>
    </w:r>
    <w:r w:rsidR="006E3EE5">
      <w:rPr>
        <w:rFonts w:cs="Arial"/>
        <w:color w:val="929292"/>
        <w:sz w:val="14"/>
        <w:szCs w:val="14"/>
      </w:rPr>
      <w:t>:</w:t>
    </w:r>
    <w:r w:rsidRPr="00426F1D">
      <w:rPr>
        <w:rFonts w:cs="Arial"/>
        <w:color w:val="929292"/>
        <w:sz w:val="14"/>
        <w:szCs w:val="14"/>
      </w:rPr>
      <w:t xml:space="preserve"> +49 5222 924-0 | </w:t>
    </w:r>
    <w:r w:rsidR="006E3EE5">
      <w:rPr>
        <w:rFonts w:cs="Arial"/>
        <w:color w:val="929292"/>
        <w:sz w:val="14"/>
        <w:szCs w:val="14"/>
      </w:rPr>
      <w:t>Mail: glasbeschlag@dormakaba.com</w:t>
    </w:r>
    <w:r w:rsidRPr="00426F1D">
      <w:rPr>
        <w:rFonts w:cs="Arial"/>
        <w:color w:val="929292"/>
        <w:sz w:val="14"/>
        <w:szCs w:val="14"/>
      </w:rPr>
      <w:t xml:space="preserve"> | </w:t>
    </w:r>
    <w:r w:rsidRPr="006E3EE5">
      <w:rPr>
        <w:rFonts w:cs="Arial"/>
        <w:color w:val="929292"/>
        <w:sz w:val="14"/>
        <w:szCs w:val="14"/>
      </w:rPr>
      <w:t>www.dorma-glas.</w:t>
    </w:r>
    <w:r w:rsidR="003D1733">
      <w:rPr>
        <w:rFonts w:cs="Arial"/>
        <w:color w:val="929292"/>
        <w:sz w:val="14"/>
        <w:szCs w:val="14"/>
      </w:rPr>
      <w:t>com</w:t>
    </w:r>
    <w:r w:rsidRPr="00426F1D">
      <w:rPr>
        <w:rFonts w:cs="Arial"/>
        <w:color w:val="929292"/>
        <w:sz w:val="14"/>
        <w:szCs w:val="14"/>
      </w:rPr>
      <w:t xml:space="preserve"> | Gesellschaftsform: GmbH | Sitz: Bad Salzuflen | Handelsregister: HRB 2238 - AG Lemgo | Geschäftsführer: Andreas Tiedtke | </w:t>
    </w:r>
    <w:proofErr w:type="spellStart"/>
    <w:r w:rsidRPr="00426F1D">
      <w:rPr>
        <w:rFonts w:cs="Arial"/>
        <w:color w:val="929292"/>
        <w:sz w:val="14"/>
        <w:szCs w:val="14"/>
      </w:rPr>
      <w:t>USt</w:t>
    </w:r>
    <w:proofErr w:type="spellEnd"/>
    <w:r w:rsidRPr="00426F1D">
      <w:rPr>
        <w:rFonts w:cs="Arial"/>
        <w:color w:val="929292"/>
        <w:sz w:val="14"/>
        <w:szCs w:val="14"/>
      </w:rPr>
      <w:t>.-</w:t>
    </w:r>
    <w:proofErr w:type="spellStart"/>
    <w:r w:rsidRPr="00426F1D">
      <w:rPr>
        <w:rFonts w:cs="Arial"/>
        <w:color w:val="929292"/>
        <w:sz w:val="14"/>
        <w:szCs w:val="14"/>
      </w:rPr>
      <w:t>IdNr</w:t>
    </w:r>
    <w:proofErr w:type="spellEnd"/>
    <w:r w:rsidRPr="00426F1D">
      <w:rPr>
        <w:rFonts w:cs="Arial"/>
        <w:color w:val="929292"/>
        <w:sz w:val="14"/>
        <w:szCs w:val="14"/>
      </w:rPr>
      <w:t xml:space="preserve">.: DE 126453872 | Bankverbindung: Deutsche Bank AG, </w:t>
    </w:r>
    <w:r w:rsidR="006E3EE5">
      <w:rPr>
        <w:rFonts w:cs="Arial"/>
        <w:color w:val="929292"/>
        <w:sz w:val="14"/>
        <w:szCs w:val="14"/>
      </w:rPr>
      <w:t>Detmold</w:t>
    </w:r>
    <w:r w:rsidRPr="00426F1D">
      <w:rPr>
        <w:rFonts w:cs="Arial"/>
        <w:color w:val="929292"/>
        <w:sz w:val="14"/>
        <w:szCs w:val="14"/>
      </w:rPr>
      <w:t xml:space="preserve"> | Kontonummer: 44 39 295 | BLZ: 476 700 23 | IBAN DE95 4767 0023 0443 9295 00 | SWIFT-Code (BIC) DEUTDE3B476 </w:t>
    </w:r>
  </w:p>
  <w:p w14:paraId="73BDDAE8" w14:textId="77777777" w:rsidR="00766380" w:rsidRPr="00426F1D" w:rsidRDefault="00766380" w:rsidP="00F63B0A">
    <w:pPr>
      <w:rPr>
        <w:rFonts w:cs="Arial"/>
        <w:b/>
        <w:bCs/>
        <w:i/>
        <w:iCs/>
        <w:noProof/>
        <w:sz w:val="14"/>
        <w:szCs w:val="14"/>
        <w:lang w:val="de-CH"/>
      </w:rPr>
    </w:pPr>
  </w:p>
  <w:p w14:paraId="29324679" w14:textId="1061D83F" w:rsidR="00E925A4" w:rsidRDefault="00766380">
    <w:pPr>
      <w:pStyle w:val="Fuzeile"/>
    </w:pPr>
    <w:r w:rsidRPr="00426F1D">
      <w:rPr>
        <w:rFonts w:eastAsiaTheme="minorEastAsia" w:cs="Arial"/>
        <w:b/>
        <w:bCs/>
        <w:i/>
        <w:iCs/>
        <w:noProof/>
        <w:sz w:val="14"/>
        <w:szCs w:val="14"/>
        <w:lang w:val="de-CH"/>
      </w:rPr>
      <w:t>WICHTIGER HINWEIS:</w:t>
    </w:r>
    <w:r w:rsidRPr="00426F1D">
      <w:rPr>
        <w:rFonts w:eastAsiaTheme="minorEastAsia" w:cs="Arial"/>
        <w:i/>
        <w:iCs/>
        <w:noProof/>
        <w:sz w:val="14"/>
        <w:szCs w:val="14"/>
        <w:lang w:val="de-CH"/>
      </w:rPr>
      <w:t xml:space="preserve"> </w:t>
    </w:r>
    <w:r w:rsidRPr="00426F1D">
      <w:rPr>
        <w:rFonts w:eastAsiaTheme="minorEastAsia" w:cs="Arial"/>
        <w:noProof/>
        <w:color w:val="7F7F7F"/>
        <w:sz w:val="14"/>
        <w:szCs w:val="14"/>
        <w:lang w:val="de-CH"/>
      </w:rPr>
      <w:t>Die DORMA-Glas GmbH ist Teil der Aliante-Gruppe, einer globalen Industriegruppe mit Präsenz in Europa, dem Nahen Osten und Nordamerika, und gehört daher seit dem 31. Oktober 2021 nicht mehr zur dormakaba-Gruppe. dormakaba hat der DORMA-Glas GmbH ausschließlich zum Zwecke der lückenlosen Fortführung ihrer eigenen Geschäftstätigkeit für eine kurze Zeit noch gestattet, die dormakaba E-Mail-Adressen und den Verweis auf ihr Produktangebot auf der Internetseite von dormakaba zu verwenden. DORMA-Glas GmbH kann keine rechtlich verbindlichen Erklärungen mehr für die dormakaba-Gruppe abgeben, sondern ausschließlich für die DORMA-Glas GmbH</w:t>
    </w:r>
    <w:bookmarkEnd w:id="10"/>
    <w:bookmarkEnd w:id="11"/>
    <w:bookmarkEnd w:id="12"/>
    <w:bookmarkEnd w:id="13"/>
    <w:bookmarkEnd w:id="14"/>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AFCB4" w14:textId="77777777" w:rsidR="00E73901" w:rsidRDefault="00E73901">
      <w:r>
        <w:separator/>
      </w:r>
    </w:p>
  </w:footnote>
  <w:footnote w:type="continuationSeparator" w:id="0">
    <w:p w14:paraId="1AE3AC83" w14:textId="77777777" w:rsidR="00E73901" w:rsidRDefault="00E73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828E7" w14:textId="4A4E4877" w:rsidR="00E925A4" w:rsidRDefault="00157CCD">
    <w:pPr>
      <w:pStyle w:val="Kopfzeile"/>
    </w:pPr>
    <w:r>
      <w:rPr>
        <w:noProof/>
        <w:color w:val="000000"/>
      </w:rPr>
      <w:drawing>
        <wp:anchor distT="0" distB="0" distL="114300" distR="114300" simplePos="0" relativeHeight="251672576" behindDoc="0" locked="0" layoutInCell="1" allowOverlap="1" wp14:anchorId="383ED400" wp14:editId="32BCA244">
          <wp:simplePos x="0" y="0"/>
          <wp:positionH relativeFrom="column">
            <wp:posOffset>-189230</wp:posOffset>
          </wp:positionH>
          <wp:positionV relativeFrom="paragraph">
            <wp:posOffset>-351628</wp:posOffset>
          </wp:positionV>
          <wp:extent cx="1457325" cy="433739"/>
          <wp:effectExtent l="0" t="0" r="0" b="444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526AC1-27E9-4395-9266-7BAC2E958B8C"/>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57325" cy="4337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240B3156" wp14:editId="57CB2B4A">
          <wp:simplePos x="0" y="0"/>
          <wp:positionH relativeFrom="column">
            <wp:posOffset>4123852</wp:posOffset>
          </wp:positionH>
          <wp:positionV relativeFrom="paragraph">
            <wp:posOffset>-509905</wp:posOffset>
          </wp:positionV>
          <wp:extent cx="1866900" cy="1141216"/>
          <wp:effectExtent l="0" t="0" r="0" b="190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66900" cy="1141216"/>
                  </a:xfrm>
                  <a:prstGeom prst="rect">
                    <a:avLst/>
                  </a:prstGeom>
                  <a:noFill/>
                  <a:ln>
                    <a:noFill/>
                  </a:ln>
                </pic:spPr>
              </pic:pic>
            </a:graphicData>
          </a:graphic>
          <wp14:sizeRelH relativeFrom="page">
            <wp14:pctWidth>0</wp14:pctWidth>
          </wp14:sizeRelH>
          <wp14:sizeRelV relativeFrom="page">
            <wp14:pctHeight>0</wp14:pctHeight>
          </wp14:sizeRelV>
        </wp:anchor>
      </w:drawing>
    </w:r>
    <w:r w:rsidR="00655AFA">
      <w:rPr>
        <w:noProof/>
      </w:rPr>
      <w:drawing>
        <wp:anchor distT="0" distB="0" distL="114300" distR="114300" simplePos="0" relativeHeight="251659264" behindDoc="0" locked="0" layoutInCell="1" allowOverlap="1" wp14:anchorId="4B2D186B" wp14:editId="1C0E9B76">
          <wp:simplePos x="0" y="0"/>
          <wp:positionH relativeFrom="column">
            <wp:posOffset>4803124</wp:posOffset>
          </wp:positionH>
          <wp:positionV relativeFrom="paragraph">
            <wp:posOffset>-316865</wp:posOffset>
          </wp:positionV>
          <wp:extent cx="1130400" cy="288000"/>
          <wp:effectExtent l="0" t="0" r="0" b="0"/>
          <wp:wrapNone/>
          <wp:docPr id="7" name="Grafik 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hidden="1"/>
                  <pic:cNvPicPr/>
                </pic:nvPicPr>
                <pic:blipFill>
                  <a:blip r:embed="rId4">
                    <a:extLst>
                      <a:ext uri="{28A0092B-C50C-407E-A947-70E740481C1C}">
                        <a14:useLocalDpi xmlns:a14="http://schemas.microsoft.com/office/drawing/2010/main" val="0"/>
                      </a:ext>
                    </a:extLst>
                  </a:blip>
                  <a:stretch>
                    <a:fillRect/>
                  </a:stretch>
                </pic:blipFill>
                <pic:spPr>
                  <a:xfrm>
                    <a:off x="0" y="0"/>
                    <a:ext cx="1130400" cy="288000"/>
                  </a:xfrm>
                  <a:prstGeom prst="rect">
                    <a:avLst/>
                  </a:prstGeom>
                </pic:spPr>
              </pic:pic>
            </a:graphicData>
          </a:graphic>
          <wp14:sizeRelH relativeFrom="margin">
            <wp14:pctWidth>0</wp14:pctWidth>
          </wp14:sizeRelH>
          <wp14:sizeRelV relativeFrom="margin">
            <wp14:pctHeight>0</wp14:pctHeight>
          </wp14:sizeRelV>
        </wp:anchor>
      </w:drawing>
    </w:r>
  </w:p>
  <w:p w14:paraId="3DD61C61" w14:textId="77777777" w:rsidR="00E925A4" w:rsidRPr="006C1193" w:rsidRDefault="00E925A4" w:rsidP="000A790E">
    <w:pPr>
      <w:pStyle w:val="Kopfzeile1"/>
      <w:rPr>
        <w:rStyle w:val="Seitenzahl"/>
        <w:rFonts w:cs="Arial"/>
      </w:rPr>
    </w:pPr>
  </w:p>
  <w:p w14:paraId="5A0B95D2" w14:textId="77777777" w:rsidR="00E925A4" w:rsidRDefault="00E925A4">
    <w:pPr>
      <w:pStyle w:val="Kopfzeile"/>
    </w:pPr>
  </w:p>
  <w:p w14:paraId="097F784D" w14:textId="77777777" w:rsidR="00E925A4" w:rsidRDefault="00E925A4">
    <w:pPr>
      <w:pStyle w:val="Kopfzeile"/>
    </w:pPr>
  </w:p>
  <w:p w14:paraId="7A36E1BC" w14:textId="05AAB33E" w:rsidR="00E925A4" w:rsidRPr="007D0E87" w:rsidRDefault="00766380" w:rsidP="000A790E">
    <w:pPr>
      <w:pStyle w:val="Kopfzeile1"/>
      <w:jc w:val="right"/>
      <w:rPr>
        <w:rStyle w:val="Seitenzahl"/>
        <w:rFonts w:cs="Arial"/>
        <w:sz w:val="14"/>
        <w:szCs w:val="14"/>
      </w:rPr>
    </w:pPr>
    <w:r>
      <w:rPr>
        <w:rStyle w:val="Seitenzahl"/>
        <w:rFonts w:cs="Arial"/>
        <w:sz w:val="14"/>
        <w:szCs w:val="14"/>
      </w:rPr>
      <w:t>Seite</w:t>
    </w:r>
    <w:r w:rsidR="00E925A4" w:rsidRPr="007D0E87">
      <w:rPr>
        <w:rStyle w:val="Seitenzahl"/>
        <w:rFonts w:cs="Arial"/>
        <w:sz w:val="14"/>
        <w:szCs w:val="14"/>
      </w:rPr>
      <w:t xml:space="preserve"> </w:t>
    </w:r>
    <w:r w:rsidR="00E925A4" w:rsidRPr="007D0E87">
      <w:rPr>
        <w:rStyle w:val="Seitenzahl"/>
        <w:rFonts w:cs="Arial"/>
        <w:sz w:val="14"/>
        <w:szCs w:val="14"/>
      </w:rPr>
      <w:fldChar w:fldCharType="begin"/>
    </w:r>
    <w:r w:rsidR="00E925A4" w:rsidRPr="007D0E87">
      <w:rPr>
        <w:rStyle w:val="Seitenzahl"/>
        <w:rFonts w:cs="Arial"/>
        <w:sz w:val="14"/>
        <w:szCs w:val="14"/>
      </w:rPr>
      <w:instrText xml:space="preserve">PAGE  </w:instrText>
    </w:r>
    <w:r w:rsidR="00E925A4" w:rsidRPr="007D0E87">
      <w:rPr>
        <w:rStyle w:val="Seitenzahl"/>
        <w:rFonts w:cs="Arial"/>
        <w:sz w:val="14"/>
        <w:szCs w:val="14"/>
      </w:rPr>
      <w:fldChar w:fldCharType="separate"/>
    </w:r>
    <w:r w:rsidR="007E1030">
      <w:rPr>
        <w:rStyle w:val="Seitenzahl"/>
        <w:rFonts w:cs="Arial"/>
        <w:sz w:val="14"/>
        <w:szCs w:val="14"/>
      </w:rPr>
      <w:t>2</w:t>
    </w:r>
    <w:r w:rsidR="00E925A4" w:rsidRPr="007D0E87">
      <w:rPr>
        <w:rStyle w:val="Seitenzahl"/>
        <w:rFonts w:cs="Arial"/>
        <w:sz w:val="14"/>
        <w:szCs w:val="14"/>
      </w:rPr>
      <w:fldChar w:fldCharType="end"/>
    </w:r>
    <w:r w:rsidR="00E925A4" w:rsidRPr="007D0E87">
      <w:rPr>
        <w:rStyle w:val="Seitenzahl"/>
        <w:rFonts w:cs="Arial"/>
        <w:sz w:val="14"/>
        <w:szCs w:val="14"/>
      </w:rPr>
      <w:t xml:space="preserve"> / </w:t>
    </w:r>
    <w:r w:rsidR="00E925A4" w:rsidRPr="007D0E87">
      <w:rPr>
        <w:rStyle w:val="Seitenzahl"/>
        <w:rFonts w:cs="Arial"/>
        <w:sz w:val="14"/>
        <w:szCs w:val="14"/>
      </w:rPr>
      <w:fldChar w:fldCharType="begin"/>
    </w:r>
    <w:r w:rsidR="00E925A4" w:rsidRPr="007D0E87">
      <w:rPr>
        <w:rStyle w:val="Seitenzahl"/>
        <w:rFonts w:cs="Arial"/>
        <w:sz w:val="14"/>
        <w:szCs w:val="14"/>
      </w:rPr>
      <w:instrText xml:space="preserve"> NUMPAGES  \* MERGEFORMAT </w:instrText>
    </w:r>
    <w:r w:rsidR="00E925A4" w:rsidRPr="007D0E87">
      <w:rPr>
        <w:rStyle w:val="Seitenzahl"/>
        <w:rFonts w:cs="Arial"/>
        <w:sz w:val="14"/>
        <w:szCs w:val="14"/>
      </w:rPr>
      <w:fldChar w:fldCharType="separate"/>
    </w:r>
    <w:r w:rsidR="007E1030">
      <w:rPr>
        <w:rStyle w:val="Seitenzahl"/>
        <w:rFonts w:cs="Arial"/>
        <w:sz w:val="14"/>
        <w:szCs w:val="14"/>
      </w:rPr>
      <w:t>2</w:t>
    </w:r>
    <w:r w:rsidR="00E925A4" w:rsidRPr="007D0E87">
      <w:rPr>
        <w:rStyle w:val="Seitenzahl"/>
        <w:rFonts w:cs="Arial"/>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4158" w14:textId="55350A5E" w:rsidR="00E925A4" w:rsidRPr="001E2A2A" w:rsidRDefault="00766380" w:rsidP="002D040B">
    <w:pPr>
      <w:pStyle w:val="Rcksendevermerk"/>
      <w:framePr w:wrap="around" w:y="2893"/>
      <w:rPr>
        <w:sz w:val="14"/>
        <w:szCs w:val="18"/>
      </w:rPr>
    </w:pPr>
    <w:bookmarkStart w:id="3" w:name="SENDER"/>
    <w:bookmarkEnd w:id="3"/>
    <w:r w:rsidRPr="001E2A2A">
      <w:rPr>
        <w:sz w:val="14"/>
        <w:szCs w:val="18"/>
      </w:rPr>
      <w:t>DORMA-Glas GmbH, Max-Planck-Straße 33-45, 32107 Bad Salzuflen</w:t>
    </w:r>
  </w:p>
  <w:p w14:paraId="7476CC32" w14:textId="77777777" w:rsidR="00E925A4" w:rsidRDefault="00E925A4" w:rsidP="002D040B">
    <w:pPr>
      <w:pStyle w:val="Rcksendevermerk"/>
      <w:framePr w:wrap="around" w:y="2893"/>
    </w:pPr>
  </w:p>
  <w:p w14:paraId="0C84847E" w14:textId="77777777" w:rsidR="00E925A4" w:rsidRDefault="00E925A4" w:rsidP="002D040B">
    <w:pPr>
      <w:pStyle w:val="Rcksendevermerk"/>
      <w:framePr w:wrap="around" w:y="2893"/>
    </w:pPr>
  </w:p>
  <w:p w14:paraId="52DB7FA8" w14:textId="77777777" w:rsidR="00E925A4" w:rsidRDefault="00E925A4" w:rsidP="002D040B">
    <w:pPr>
      <w:pStyle w:val="Rcksendevermerk"/>
      <w:framePr w:wrap="around" w:y="2893"/>
    </w:pPr>
  </w:p>
  <w:p w14:paraId="49BD3E7A" w14:textId="77777777" w:rsidR="00E925A4" w:rsidRDefault="00E925A4" w:rsidP="002D040B">
    <w:pPr>
      <w:pStyle w:val="Rcksendevermerk"/>
      <w:framePr w:wrap="around" w:y="2893"/>
    </w:pPr>
  </w:p>
  <w:p w14:paraId="7C129E1E" w14:textId="54DFFB9B" w:rsidR="00E925A4" w:rsidRPr="009B7195" w:rsidRDefault="00C41369" w:rsidP="009B7195">
    <w:pPr>
      <w:pStyle w:val="Kopfzeile1"/>
    </w:pPr>
    <w:bookmarkStart w:id="4" w:name="HEADER1_a"/>
    <w:r>
      <w:rPr>
        <w:color w:val="000000"/>
      </w:rPr>
      <w:drawing>
        <wp:anchor distT="0" distB="0" distL="114300" distR="114300" simplePos="0" relativeHeight="251668480" behindDoc="0" locked="0" layoutInCell="1" allowOverlap="1" wp14:anchorId="1F22F5F1" wp14:editId="625466BE">
          <wp:simplePos x="0" y="0"/>
          <wp:positionH relativeFrom="column">
            <wp:posOffset>-176530</wp:posOffset>
          </wp:positionH>
          <wp:positionV relativeFrom="paragraph">
            <wp:posOffset>-360045</wp:posOffset>
          </wp:positionV>
          <wp:extent cx="1457325" cy="433739"/>
          <wp:effectExtent l="0" t="0" r="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526AC1-27E9-4395-9266-7BAC2E958B8C"/>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57325" cy="433739"/>
                  </a:xfrm>
                  <a:prstGeom prst="rect">
                    <a:avLst/>
                  </a:prstGeom>
                  <a:noFill/>
                  <a:ln>
                    <a:noFill/>
                  </a:ln>
                </pic:spPr>
              </pic:pic>
            </a:graphicData>
          </a:graphic>
          <wp14:sizeRelH relativeFrom="page">
            <wp14:pctWidth>0</wp14:pctWidth>
          </wp14:sizeRelH>
          <wp14:sizeRelV relativeFrom="page">
            <wp14:pctHeight>0</wp14:pctHeight>
          </wp14:sizeRelV>
        </wp:anchor>
      </w:drawing>
    </w:r>
    <w:r w:rsidR="00FE1DD6">
      <w:drawing>
        <wp:anchor distT="0" distB="0" distL="114300" distR="114300" simplePos="0" relativeHeight="251667456" behindDoc="0" locked="0" layoutInCell="1" allowOverlap="1" wp14:anchorId="1E446128" wp14:editId="3AF98014">
          <wp:simplePos x="0" y="0"/>
          <wp:positionH relativeFrom="column">
            <wp:posOffset>4081145</wp:posOffset>
          </wp:positionH>
          <wp:positionV relativeFrom="paragraph">
            <wp:posOffset>-512445</wp:posOffset>
          </wp:positionV>
          <wp:extent cx="1866900" cy="1141216"/>
          <wp:effectExtent l="0" t="0" r="0" b="190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66900" cy="1141216"/>
                  </a:xfrm>
                  <a:prstGeom prst="rect">
                    <a:avLst/>
                  </a:prstGeom>
                  <a:noFill/>
                  <a:ln>
                    <a:noFill/>
                  </a:ln>
                </pic:spPr>
              </pic:pic>
            </a:graphicData>
          </a:graphic>
          <wp14:sizeRelH relativeFrom="page">
            <wp14:pctWidth>0</wp14:pctWidth>
          </wp14:sizeRelH>
          <wp14:sizeRelV relativeFrom="page">
            <wp14:pctHeight>0</wp14:pctHeight>
          </wp14:sizeRelV>
        </wp:anchor>
      </w:drawing>
    </w:r>
    <w:r w:rsidR="00655AFA">
      <w:drawing>
        <wp:anchor distT="0" distB="0" distL="114300" distR="114300" simplePos="0" relativeHeight="251665408" behindDoc="0" locked="0" layoutInCell="1" allowOverlap="1" wp14:anchorId="78519341" wp14:editId="6C8B20EB">
          <wp:simplePos x="0" y="0"/>
          <wp:positionH relativeFrom="column">
            <wp:posOffset>4831080</wp:posOffset>
          </wp:positionH>
          <wp:positionV relativeFrom="paragraph">
            <wp:posOffset>-316230</wp:posOffset>
          </wp:positionV>
          <wp:extent cx="1130400" cy="288000"/>
          <wp:effectExtent l="0" t="0" r="0" b="0"/>
          <wp:wrapNone/>
          <wp:docPr id="6" name="Grafik 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hidden="1"/>
                  <pic:cNvPicPr/>
                </pic:nvPicPr>
                <pic:blipFill>
                  <a:blip r:embed="rId4">
                    <a:extLst>
                      <a:ext uri="{28A0092B-C50C-407E-A947-70E740481C1C}">
                        <a14:useLocalDpi xmlns:a14="http://schemas.microsoft.com/office/drawing/2010/main" val="0"/>
                      </a:ext>
                    </a:extLst>
                  </a:blip>
                  <a:stretch>
                    <a:fillRect/>
                  </a:stretch>
                </pic:blipFill>
                <pic:spPr>
                  <a:xfrm>
                    <a:off x="0" y="0"/>
                    <a:ext cx="1130400" cy="288000"/>
                  </a:xfrm>
                  <a:prstGeom prst="rect">
                    <a:avLst/>
                  </a:prstGeom>
                </pic:spPr>
              </pic:pic>
            </a:graphicData>
          </a:graphic>
          <wp14:sizeRelH relativeFrom="margin">
            <wp14:pctWidth>0</wp14:pctWidth>
          </wp14:sizeRelH>
          <wp14:sizeRelV relativeFrom="margin">
            <wp14:pctHeight>0</wp14:pctHeight>
          </wp14:sizeRelV>
        </wp:anchor>
      </w:drawing>
    </w:r>
    <w:r w:rsidR="00E925A4" w:rsidRPr="009B7195">
      <mc:AlternateContent>
        <mc:Choice Requires="wps">
          <w:drawing>
            <wp:anchor distT="0" distB="0" distL="114300" distR="114300" simplePos="0" relativeHeight="251654656" behindDoc="1" locked="1" layoutInCell="1" allowOverlap="1" wp14:anchorId="10B43AE7" wp14:editId="51E5CCF4">
              <wp:simplePos x="0" y="0"/>
              <wp:positionH relativeFrom="page">
                <wp:posOffset>4495800</wp:posOffset>
              </wp:positionH>
              <wp:positionV relativeFrom="page">
                <wp:posOffset>1743075</wp:posOffset>
              </wp:positionV>
              <wp:extent cx="2543175" cy="1028700"/>
              <wp:effectExtent l="0" t="0" r="9525" b="0"/>
              <wp:wrapNone/>
              <wp:docPr id="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86" w:type="dxa"/>
                            <w:tblLayout w:type="fixed"/>
                            <w:tblCellMar>
                              <w:left w:w="0" w:type="dxa"/>
                              <w:right w:w="0" w:type="dxa"/>
                            </w:tblCellMar>
                            <w:tblLook w:val="0000" w:firstRow="0" w:lastRow="0" w:firstColumn="0" w:lastColumn="0" w:noHBand="0" w:noVBand="0"/>
                          </w:tblPr>
                          <w:tblGrid>
                            <w:gridCol w:w="927"/>
                            <w:gridCol w:w="2759"/>
                          </w:tblGrid>
                          <w:tr w:rsidR="00E925A4" w:rsidRPr="0086519B" w14:paraId="1E20F4D6" w14:textId="77777777" w:rsidTr="00FB0664">
                            <w:trPr>
                              <w:cantSplit/>
                              <w:trHeight w:val="227"/>
                            </w:trPr>
                            <w:tc>
                              <w:tcPr>
                                <w:tcW w:w="927" w:type="dxa"/>
                                <w:tcMar>
                                  <w:top w:w="57" w:type="dxa"/>
                                  <w:right w:w="113" w:type="dxa"/>
                                </w:tcMar>
                                <w:vAlign w:val="bottom"/>
                              </w:tcPr>
                              <w:p w14:paraId="7571D6AB" w14:textId="77777777" w:rsidR="00E925A4" w:rsidRPr="006E66B2" w:rsidRDefault="00E925A4" w:rsidP="0034616D">
                                <w:pPr>
                                  <w:jc w:val="right"/>
                                  <w:rPr>
                                    <w:sz w:val="19"/>
                                    <w:szCs w:val="19"/>
                                  </w:rPr>
                                </w:pPr>
                              </w:p>
                            </w:tc>
                            <w:tc>
                              <w:tcPr>
                                <w:tcW w:w="2759" w:type="dxa"/>
                                <w:vAlign w:val="bottom"/>
                              </w:tcPr>
                              <w:p w14:paraId="2B4556D5" w14:textId="7BB6BB33" w:rsidR="00E925A4" w:rsidRPr="006E66B2" w:rsidRDefault="00134F19" w:rsidP="006E66B2">
                                <w:pPr>
                                  <w:ind w:left="-27" w:firstLine="27"/>
                                  <w:jc w:val="right"/>
                                  <w:rPr>
                                    <w:b/>
                                    <w:sz w:val="19"/>
                                    <w:szCs w:val="19"/>
                                  </w:rPr>
                                </w:pPr>
                                <w:bookmarkStart w:id="5" w:name="SENDER_TEXT"/>
                                <w:bookmarkEnd w:id="5"/>
                                <w:r>
                                  <w:rPr>
                                    <w:b/>
                                    <w:sz w:val="19"/>
                                    <w:szCs w:val="19"/>
                                  </w:rPr>
                                  <w:t>Vorname</w:t>
                                </w:r>
                                <w:r w:rsidR="00766380">
                                  <w:rPr>
                                    <w:b/>
                                    <w:sz w:val="19"/>
                                    <w:szCs w:val="19"/>
                                  </w:rPr>
                                  <w:t xml:space="preserve"> </w:t>
                                </w:r>
                                <w:r>
                                  <w:rPr>
                                    <w:b/>
                                    <w:sz w:val="19"/>
                                    <w:szCs w:val="19"/>
                                  </w:rPr>
                                  <w:t>Nachname</w:t>
                                </w:r>
                              </w:p>
                            </w:tc>
                          </w:tr>
                          <w:tr w:rsidR="00E925A4" w:rsidRPr="006E66B2" w14:paraId="0541E4D7" w14:textId="77777777" w:rsidTr="00FB0664">
                            <w:trPr>
                              <w:cantSplit/>
                              <w:trHeight w:hRule="exact" w:val="227"/>
                            </w:trPr>
                            <w:tc>
                              <w:tcPr>
                                <w:tcW w:w="927" w:type="dxa"/>
                                <w:tcMar>
                                  <w:top w:w="57" w:type="dxa"/>
                                  <w:right w:w="113" w:type="dxa"/>
                                </w:tcMar>
                                <w:vAlign w:val="bottom"/>
                              </w:tcPr>
                              <w:p w14:paraId="715D65D8" w14:textId="77777777" w:rsidR="00E925A4" w:rsidRPr="006E66B2" w:rsidRDefault="00E925A4" w:rsidP="0034616D">
                                <w:pPr>
                                  <w:jc w:val="right"/>
                                  <w:rPr>
                                    <w:sz w:val="14"/>
                                    <w:szCs w:val="14"/>
                                  </w:rPr>
                                </w:pPr>
                              </w:p>
                            </w:tc>
                            <w:tc>
                              <w:tcPr>
                                <w:tcW w:w="2759" w:type="dxa"/>
                                <w:vAlign w:val="bottom"/>
                              </w:tcPr>
                              <w:p w14:paraId="271900D6" w14:textId="63BC7287" w:rsidR="00E925A4" w:rsidRPr="006E66B2" w:rsidRDefault="00766380" w:rsidP="006E66B2">
                                <w:pPr>
                                  <w:ind w:left="-27" w:firstLine="27"/>
                                  <w:jc w:val="right"/>
                                  <w:rPr>
                                    <w:spacing w:val="-10"/>
                                    <w:sz w:val="14"/>
                                    <w:szCs w:val="14"/>
                                  </w:rPr>
                                </w:pPr>
                                <w:r>
                                  <w:rPr>
                                    <w:spacing w:val="-10"/>
                                    <w:sz w:val="14"/>
                                    <w:szCs w:val="14"/>
                                  </w:rPr>
                                  <w:t>T +49 5222/924</w:t>
                                </w:r>
                                <w:r w:rsidR="00134F19">
                                  <w:rPr>
                                    <w:spacing w:val="-10"/>
                                    <w:sz w:val="14"/>
                                    <w:szCs w:val="14"/>
                                  </w:rPr>
                                  <w:t xml:space="preserve"> xxx</w:t>
                                </w:r>
                              </w:p>
                            </w:tc>
                          </w:tr>
                          <w:tr w:rsidR="00E925A4" w:rsidRPr="006E66B2" w14:paraId="6F7E0B42" w14:textId="77777777" w:rsidTr="00FB0664">
                            <w:trPr>
                              <w:cantSplit/>
                              <w:trHeight w:hRule="exact" w:val="227"/>
                            </w:trPr>
                            <w:tc>
                              <w:tcPr>
                                <w:tcW w:w="927" w:type="dxa"/>
                                <w:tcMar>
                                  <w:top w:w="57" w:type="dxa"/>
                                  <w:right w:w="113" w:type="dxa"/>
                                </w:tcMar>
                                <w:vAlign w:val="bottom"/>
                              </w:tcPr>
                              <w:p w14:paraId="4BF4D071" w14:textId="77777777" w:rsidR="00E925A4" w:rsidRPr="006E66B2" w:rsidRDefault="00E925A4" w:rsidP="0034616D">
                                <w:pPr>
                                  <w:jc w:val="right"/>
                                  <w:rPr>
                                    <w:sz w:val="14"/>
                                    <w:szCs w:val="14"/>
                                    <w:lang w:val="sv-SE"/>
                                  </w:rPr>
                                </w:pPr>
                              </w:p>
                            </w:tc>
                            <w:tc>
                              <w:tcPr>
                                <w:tcW w:w="2759" w:type="dxa"/>
                                <w:vAlign w:val="bottom"/>
                              </w:tcPr>
                              <w:p w14:paraId="09ED4BB5" w14:textId="48053F80" w:rsidR="00E925A4" w:rsidRPr="006E66B2" w:rsidRDefault="00134F19" w:rsidP="006E66B2">
                                <w:pPr>
                                  <w:ind w:left="-27" w:firstLine="27"/>
                                  <w:jc w:val="right"/>
                                  <w:rPr>
                                    <w:spacing w:val="-10"/>
                                    <w:sz w:val="14"/>
                                    <w:szCs w:val="14"/>
                                  </w:rPr>
                                </w:pPr>
                                <w:r>
                                  <w:rPr>
                                    <w:spacing w:val="-10"/>
                                    <w:sz w:val="14"/>
                                    <w:szCs w:val="14"/>
                                  </w:rPr>
                                  <w:t>vorname</w:t>
                                </w:r>
                                <w:r w:rsidR="00766380">
                                  <w:rPr>
                                    <w:spacing w:val="-10"/>
                                    <w:sz w:val="14"/>
                                    <w:szCs w:val="14"/>
                                  </w:rPr>
                                  <w:t>.</w:t>
                                </w:r>
                                <w:r>
                                  <w:rPr>
                                    <w:spacing w:val="-10"/>
                                    <w:sz w:val="14"/>
                                    <w:szCs w:val="14"/>
                                  </w:rPr>
                                  <w:t>nachname</w:t>
                                </w:r>
                                <w:r w:rsidR="00766380">
                                  <w:rPr>
                                    <w:spacing w:val="-10"/>
                                    <w:sz w:val="14"/>
                                    <w:szCs w:val="14"/>
                                  </w:rPr>
                                  <w:t>@dormak</w:t>
                                </w:r>
                                <w:r>
                                  <w:rPr>
                                    <w:spacing w:val="-10"/>
                                    <w:sz w:val="14"/>
                                    <w:szCs w:val="14"/>
                                  </w:rPr>
                                  <w:t>a</w:t>
                                </w:r>
                                <w:r w:rsidR="00766380">
                                  <w:rPr>
                                    <w:spacing w:val="-10"/>
                                    <w:sz w:val="14"/>
                                    <w:szCs w:val="14"/>
                                  </w:rPr>
                                  <w:t>ba.com</w:t>
                                </w:r>
                              </w:p>
                            </w:tc>
                          </w:tr>
                          <w:tr w:rsidR="00E925A4" w:rsidRPr="006E66B2" w14:paraId="19CC6BC5" w14:textId="77777777" w:rsidTr="00FB0664">
                            <w:trPr>
                              <w:cantSplit/>
                              <w:trHeight w:hRule="exact" w:val="227"/>
                            </w:trPr>
                            <w:tc>
                              <w:tcPr>
                                <w:tcW w:w="927" w:type="dxa"/>
                                <w:tcMar>
                                  <w:top w:w="57" w:type="dxa"/>
                                  <w:right w:w="113" w:type="dxa"/>
                                </w:tcMar>
                                <w:vAlign w:val="bottom"/>
                              </w:tcPr>
                              <w:p w14:paraId="5182DF22" w14:textId="77777777" w:rsidR="00E925A4" w:rsidRPr="006E66B2" w:rsidRDefault="00E925A4" w:rsidP="0034616D">
                                <w:pPr>
                                  <w:jc w:val="right"/>
                                  <w:rPr>
                                    <w:sz w:val="14"/>
                                    <w:szCs w:val="14"/>
                                    <w:lang w:val="sv-SE"/>
                                  </w:rPr>
                                </w:pPr>
                              </w:p>
                            </w:tc>
                            <w:tc>
                              <w:tcPr>
                                <w:tcW w:w="2759" w:type="dxa"/>
                                <w:vAlign w:val="bottom"/>
                              </w:tcPr>
                              <w:p w14:paraId="24B6F471" w14:textId="15C86C51" w:rsidR="00E925A4" w:rsidRPr="006E66B2" w:rsidRDefault="00766380" w:rsidP="006E66B2">
                                <w:pPr>
                                  <w:ind w:left="-27" w:firstLine="27"/>
                                  <w:jc w:val="right"/>
                                  <w:rPr>
                                    <w:spacing w:val="-10"/>
                                    <w:sz w:val="14"/>
                                    <w:szCs w:val="14"/>
                                  </w:rPr>
                                </w:pPr>
                                <w:r>
                                  <w:rPr>
                                    <w:spacing w:val="-10"/>
                                    <w:sz w:val="14"/>
                                    <w:szCs w:val="14"/>
                                  </w:rPr>
                                  <w:t xml:space="preserve">Seite </w:t>
                                </w:r>
                                <w:r>
                                  <w:rPr>
                                    <w:spacing w:val="-10"/>
                                    <w:sz w:val="14"/>
                                    <w:szCs w:val="14"/>
                                  </w:rPr>
                                  <w:fldChar w:fldCharType="begin"/>
                                </w:r>
                                <w:r>
                                  <w:rPr>
                                    <w:spacing w:val="-10"/>
                                    <w:sz w:val="14"/>
                                    <w:szCs w:val="14"/>
                                  </w:rPr>
                                  <w:instrText xml:space="preserve"> PAGE \* MERGEFORMAT </w:instrText>
                                </w:r>
                                <w:r>
                                  <w:rPr>
                                    <w:spacing w:val="-10"/>
                                    <w:sz w:val="14"/>
                                    <w:szCs w:val="14"/>
                                  </w:rPr>
                                  <w:fldChar w:fldCharType="separate"/>
                                </w:r>
                                <w:r>
                                  <w:rPr>
                                    <w:noProof/>
                                    <w:spacing w:val="-10"/>
                                    <w:sz w:val="14"/>
                                    <w:szCs w:val="14"/>
                                  </w:rPr>
                                  <w:t>1</w:t>
                                </w:r>
                                <w:r>
                                  <w:rPr>
                                    <w:spacing w:val="-10"/>
                                    <w:sz w:val="14"/>
                                    <w:szCs w:val="14"/>
                                  </w:rPr>
                                  <w:fldChar w:fldCharType="end"/>
                                </w:r>
                                <w:r>
                                  <w:rPr>
                                    <w:spacing w:val="-10"/>
                                    <w:sz w:val="14"/>
                                    <w:szCs w:val="14"/>
                                  </w:rPr>
                                  <w:t xml:space="preserve"> / </w:t>
                                </w:r>
                                <w:r>
                                  <w:rPr>
                                    <w:spacing w:val="-10"/>
                                    <w:sz w:val="14"/>
                                    <w:szCs w:val="14"/>
                                  </w:rPr>
                                  <w:fldChar w:fldCharType="begin"/>
                                </w:r>
                                <w:r>
                                  <w:rPr>
                                    <w:spacing w:val="-10"/>
                                    <w:sz w:val="14"/>
                                    <w:szCs w:val="14"/>
                                  </w:rPr>
                                  <w:instrText xml:space="preserve"> NUMPAGES \* MERGEFORMAT </w:instrText>
                                </w:r>
                                <w:r>
                                  <w:rPr>
                                    <w:spacing w:val="-10"/>
                                    <w:sz w:val="14"/>
                                    <w:szCs w:val="14"/>
                                  </w:rPr>
                                  <w:fldChar w:fldCharType="separate"/>
                                </w:r>
                                <w:r>
                                  <w:rPr>
                                    <w:noProof/>
                                    <w:spacing w:val="-10"/>
                                    <w:sz w:val="14"/>
                                    <w:szCs w:val="14"/>
                                  </w:rPr>
                                  <w:t>1</w:t>
                                </w:r>
                                <w:r>
                                  <w:rPr>
                                    <w:spacing w:val="-10"/>
                                    <w:sz w:val="14"/>
                                    <w:szCs w:val="14"/>
                                  </w:rPr>
                                  <w:fldChar w:fldCharType="end"/>
                                </w:r>
                              </w:p>
                            </w:tc>
                          </w:tr>
                          <w:tr w:rsidR="00E925A4" w:rsidRPr="006E66B2" w14:paraId="4AB0C903" w14:textId="77777777" w:rsidTr="00BD2927">
                            <w:trPr>
                              <w:cantSplit/>
                              <w:trHeight w:val="340"/>
                            </w:trPr>
                            <w:tc>
                              <w:tcPr>
                                <w:tcW w:w="927" w:type="dxa"/>
                                <w:tcMar>
                                  <w:top w:w="57" w:type="dxa"/>
                                  <w:right w:w="113" w:type="dxa"/>
                                </w:tcMar>
                                <w:vAlign w:val="bottom"/>
                              </w:tcPr>
                              <w:p w14:paraId="524F1A70" w14:textId="77777777" w:rsidR="00E925A4" w:rsidRPr="006E66B2" w:rsidRDefault="00E925A4" w:rsidP="0034616D">
                                <w:pPr>
                                  <w:jc w:val="right"/>
                                  <w:rPr>
                                    <w:sz w:val="14"/>
                                    <w:szCs w:val="14"/>
                                    <w:lang w:val="sv-SE"/>
                                  </w:rPr>
                                </w:pPr>
                              </w:p>
                            </w:tc>
                            <w:tc>
                              <w:tcPr>
                                <w:tcW w:w="2759" w:type="dxa"/>
                                <w:vAlign w:val="bottom"/>
                              </w:tcPr>
                              <w:p w14:paraId="3FB62B88" w14:textId="77777777" w:rsidR="00E925A4" w:rsidRPr="006E66B2" w:rsidRDefault="00E925A4" w:rsidP="006E66B2">
                                <w:pPr>
                                  <w:ind w:left="-27" w:firstLine="27"/>
                                  <w:jc w:val="right"/>
                                  <w:rPr>
                                    <w:spacing w:val="-10"/>
                                    <w:sz w:val="14"/>
                                    <w:szCs w:val="14"/>
                                  </w:rPr>
                                </w:pPr>
                              </w:p>
                            </w:tc>
                          </w:tr>
                          <w:tr w:rsidR="00E925A4" w:rsidRPr="006E66B2" w14:paraId="557FA845" w14:textId="77777777" w:rsidTr="00C56E99">
                            <w:trPr>
                              <w:cantSplit/>
                              <w:trHeight w:hRule="exact" w:val="227"/>
                            </w:trPr>
                            <w:tc>
                              <w:tcPr>
                                <w:tcW w:w="927" w:type="dxa"/>
                                <w:tcMar>
                                  <w:top w:w="57" w:type="dxa"/>
                                  <w:right w:w="113" w:type="dxa"/>
                                </w:tcMar>
                                <w:vAlign w:val="bottom"/>
                              </w:tcPr>
                              <w:p w14:paraId="7B1C524D" w14:textId="77777777" w:rsidR="00E925A4" w:rsidRPr="006E66B2" w:rsidRDefault="00E925A4" w:rsidP="0034616D">
                                <w:pPr>
                                  <w:jc w:val="right"/>
                                  <w:rPr>
                                    <w:sz w:val="14"/>
                                    <w:szCs w:val="14"/>
                                    <w:lang w:val="sv-SE"/>
                                  </w:rPr>
                                </w:pPr>
                              </w:p>
                            </w:tc>
                            <w:tc>
                              <w:tcPr>
                                <w:tcW w:w="2759" w:type="dxa"/>
                                <w:vAlign w:val="bottom"/>
                              </w:tcPr>
                              <w:p w14:paraId="088E487D" w14:textId="77777777" w:rsidR="00E925A4" w:rsidRPr="006E66B2" w:rsidRDefault="00E925A4" w:rsidP="006E66B2">
                                <w:pPr>
                                  <w:ind w:left="-27" w:firstLine="27"/>
                                  <w:jc w:val="right"/>
                                  <w:rPr>
                                    <w:sz w:val="14"/>
                                    <w:szCs w:val="14"/>
                                  </w:rPr>
                                </w:pPr>
                              </w:p>
                            </w:tc>
                          </w:tr>
                          <w:tr w:rsidR="00E925A4" w:rsidRPr="006E66B2" w14:paraId="2DCE3514" w14:textId="77777777" w:rsidTr="00D6139A">
                            <w:trPr>
                              <w:cantSplit/>
                              <w:trHeight w:hRule="exact" w:val="340"/>
                            </w:trPr>
                            <w:tc>
                              <w:tcPr>
                                <w:tcW w:w="927" w:type="dxa"/>
                                <w:tcMar>
                                  <w:top w:w="57" w:type="dxa"/>
                                  <w:right w:w="113" w:type="dxa"/>
                                </w:tcMar>
                                <w:vAlign w:val="bottom"/>
                              </w:tcPr>
                              <w:p w14:paraId="1D673623" w14:textId="77777777" w:rsidR="00E925A4" w:rsidRPr="006E66B2" w:rsidRDefault="00E925A4" w:rsidP="0034616D">
                                <w:pPr>
                                  <w:jc w:val="right"/>
                                  <w:rPr>
                                    <w:sz w:val="14"/>
                                    <w:szCs w:val="14"/>
                                    <w:lang w:val="sv-SE"/>
                                  </w:rPr>
                                </w:pPr>
                              </w:p>
                            </w:tc>
                            <w:tc>
                              <w:tcPr>
                                <w:tcW w:w="2759" w:type="dxa"/>
                                <w:vAlign w:val="bottom"/>
                              </w:tcPr>
                              <w:p w14:paraId="1B9492BE" w14:textId="77777777" w:rsidR="00E925A4" w:rsidRPr="006E66B2" w:rsidRDefault="00E925A4" w:rsidP="006E66B2">
                                <w:pPr>
                                  <w:ind w:left="-27" w:firstLine="27"/>
                                  <w:jc w:val="right"/>
                                  <w:rPr>
                                    <w:sz w:val="14"/>
                                    <w:szCs w:val="14"/>
                                  </w:rPr>
                                </w:pPr>
                              </w:p>
                            </w:tc>
                          </w:tr>
                          <w:tr w:rsidR="00E925A4" w:rsidRPr="006E66B2" w14:paraId="029E5840" w14:textId="77777777" w:rsidTr="00BD2927">
                            <w:trPr>
                              <w:cantSplit/>
                              <w:trHeight w:hRule="exact" w:val="227"/>
                            </w:trPr>
                            <w:tc>
                              <w:tcPr>
                                <w:tcW w:w="927" w:type="dxa"/>
                                <w:tcMar>
                                  <w:top w:w="57" w:type="dxa"/>
                                  <w:right w:w="113" w:type="dxa"/>
                                </w:tcMar>
                                <w:vAlign w:val="bottom"/>
                              </w:tcPr>
                              <w:p w14:paraId="5AD700A1" w14:textId="77777777" w:rsidR="00E925A4" w:rsidRPr="006E66B2" w:rsidRDefault="00E925A4" w:rsidP="0034616D">
                                <w:pPr>
                                  <w:jc w:val="right"/>
                                  <w:rPr>
                                    <w:sz w:val="14"/>
                                    <w:szCs w:val="14"/>
                                    <w:lang w:val="sv-SE"/>
                                  </w:rPr>
                                </w:pPr>
                              </w:p>
                            </w:tc>
                            <w:tc>
                              <w:tcPr>
                                <w:tcW w:w="2759" w:type="dxa"/>
                                <w:vAlign w:val="bottom"/>
                              </w:tcPr>
                              <w:p w14:paraId="053FFB75" w14:textId="77777777" w:rsidR="00E925A4" w:rsidRPr="006E66B2" w:rsidRDefault="00E925A4" w:rsidP="006E66B2">
                                <w:pPr>
                                  <w:ind w:left="-27" w:firstLine="27"/>
                                  <w:jc w:val="right"/>
                                  <w:rPr>
                                    <w:sz w:val="14"/>
                                    <w:szCs w:val="14"/>
                                  </w:rPr>
                                </w:pPr>
                              </w:p>
                            </w:tc>
                          </w:tr>
                          <w:tr w:rsidR="00E925A4" w:rsidRPr="006E66B2" w14:paraId="5F342ED0" w14:textId="77777777" w:rsidTr="00D6139A">
                            <w:trPr>
                              <w:cantSplit/>
                              <w:trHeight w:val="340"/>
                            </w:trPr>
                            <w:tc>
                              <w:tcPr>
                                <w:tcW w:w="927" w:type="dxa"/>
                                <w:tcMar>
                                  <w:top w:w="57" w:type="dxa"/>
                                  <w:right w:w="113" w:type="dxa"/>
                                </w:tcMar>
                                <w:vAlign w:val="bottom"/>
                              </w:tcPr>
                              <w:p w14:paraId="0FAC5131" w14:textId="77777777" w:rsidR="00E925A4" w:rsidRPr="00BD2927" w:rsidRDefault="00E925A4" w:rsidP="00D33C64">
                                <w:pPr>
                                  <w:rPr>
                                    <w:b/>
                                    <w:sz w:val="19"/>
                                    <w:szCs w:val="19"/>
                                  </w:rPr>
                                </w:pPr>
                              </w:p>
                            </w:tc>
                            <w:tc>
                              <w:tcPr>
                                <w:tcW w:w="2759" w:type="dxa"/>
                                <w:vAlign w:val="bottom"/>
                              </w:tcPr>
                              <w:p w14:paraId="60B37248" w14:textId="4AFB5CE4" w:rsidR="00E925A4" w:rsidRPr="00BD2927" w:rsidRDefault="00E925A4" w:rsidP="00F7052A">
                                <w:pPr>
                                  <w:ind w:left="-27" w:firstLine="27"/>
                                  <w:jc w:val="right"/>
                                  <w:rPr>
                                    <w:b/>
                                    <w:sz w:val="19"/>
                                    <w:szCs w:val="19"/>
                                  </w:rPr>
                                </w:pPr>
                                <w:bookmarkStart w:id="6" w:name="Classification"/>
                                <w:bookmarkEnd w:id="6"/>
                              </w:p>
                            </w:tc>
                          </w:tr>
                        </w:tbl>
                        <w:p w14:paraId="6FF4C8A9" w14:textId="77777777" w:rsidR="00E925A4" w:rsidRPr="006E66B2" w:rsidRDefault="00E925A4" w:rsidP="00791B90">
                          <w:pPr>
                            <w:rPr>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43AE7" id="_x0000_t202" coordsize="21600,21600" o:spt="202" path="m,l,21600r21600,l21600,xe">
              <v:stroke joinstyle="miter"/>
              <v:path gradientshapeok="t" o:connecttype="rect"/>
            </v:shapetype>
            <v:shape id="Text Box 42" o:spid="_x0000_s1026" type="#_x0000_t202" style="position:absolute;margin-left:354pt;margin-top:137.25pt;width:200.25pt;height: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" filled="f" stroked="f">
              <v:textbox inset="0,0,0,0">
                <w:txbxContent>
                  <w:tbl>
                    <w:tblPr>
                      <w:tblW w:w="3686" w:type="dxa"/>
                      <w:tblLayout w:type="fixed"/>
                      <w:tblCellMar>
                        <w:left w:w="0" w:type="dxa"/>
                        <w:right w:w="0" w:type="dxa"/>
                      </w:tblCellMar>
                      <w:tblLook w:val="0000" w:firstRow="0" w:lastRow="0" w:firstColumn="0" w:lastColumn="0" w:noHBand="0" w:noVBand="0"/>
                    </w:tblPr>
                    <w:tblGrid>
                      <w:gridCol w:w="927"/>
                      <w:gridCol w:w="2759"/>
                    </w:tblGrid>
                    <w:tr w:rsidR="00E925A4" w:rsidRPr="0086519B" w14:paraId="1E20F4D6" w14:textId="77777777" w:rsidTr="00FB0664">
                      <w:trPr>
                        <w:cantSplit/>
                        <w:trHeight w:val="227"/>
                      </w:trPr>
                      <w:tc>
                        <w:tcPr>
                          <w:tcW w:w="927" w:type="dxa"/>
                          <w:tcMar>
                            <w:top w:w="57" w:type="dxa"/>
                            <w:right w:w="113" w:type="dxa"/>
                          </w:tcMar>
                          <w:vAlign w:val="bottom"/>
                        </w:tcPr>
                        <w:p w14:paraId="7571D6AB" w14:textId="77777777" w:rsidR="00E925A4" w:rsidRPr="006E66B2" w:rsidRDefault="00E925A4" w:rsidP="0034616D">
                          <w:pPr>
                            <w:jc w:val="right"/>
                            <w:rPr>
                              <w:sz w:val="19"/>
                              <w:szCs w:val="19"/>
                            </w:rPr>
                          </w:pPr>
                        </w:p>
                      </w:tc>
                      <w:tc>
                        <w:tcPr>
                          <w:tcW w:w="2759" w:type="dxa"/>
                          <w:vAlign w:val="bottom"/>
                        </w:tcPr>
                        <w:p w14:paraId="2B4556D5" w14:textId="7BB6BB33" w:rsidR="00E925A4" w:rsidRPr="006E66B2" w:rsidRDefault="00134F19" w:rsidP="006E66B2">
                          <w:pPr>
                            <w:ind w:left="-27" w:firstLine="27"/>
                            <w:jc w:val="right"/>
                            <w:rPr>
                              <w:b/>
                              <w:sz w:val="19"/>
                              <w:szCs w:val="19"/>
                            </w:rPr>
                          </w:pPr>
                          <w:bookmarkStart w:id="7" w:name="SENDER_TEXT"/>
                          <w:bookmarkEnd w:id="7"/>
                          <w:r>
                            <w:rPr>
                              <w:b/>
                              <w:sz w:val="19"/>
                              <w:szCs w:val="19"/>
                            </w:rPr>
                            <w:t>Vorname</w:t>
                          </w:r>
                          <w:r w:rsidR="00766380">
                            <w:rPr>
                              <w:b/>
                              <w:sz w:val="19"/>
                              <w:szCs w:val="19"/>
                            </w:rPr>
                            <w:t xml:space="preserve"> </w:t>
                          </w:r>
                          <w:r>
                            <w:rPr>
                              <w:b/>
                              <w:sz w:val="19"/>
                              <w:szCs w:val="19"/>
                            </w:rPr>
                            <w:t>Nachname</w:t>
                          </w:r>
                        </w:p>
                      </w:tc>
                    </w:tr>
                    <w:tr w:rsidR="00E925A4" w:rsidRPr="006E66B2" w14:paraId="0541E4D7" w14:textId="77777777" w:rsidTr="00FB0664">
                      <w:trPr>
                        <w:cantSplit/>
                        <w:trHeight w:hRule="exact" w:val="227"/>
                      </w:trPr>
                      <w:tc>
                        <w:tcPr>
                          <w:tcW w:w="927" w:type="dxa"/>
                          <w:tcMar>
                            <w:top w:w="57" w:type="dxa"/>
                            <w:right w:w="113" w:type="dxa"/>
                          </w:tcMar>
                          <w:vAlign w:val="bottom"/>
                        </w:tcPr>
                        <w:p w14:paraId="715D65D8" w14:textId="77777777" w:rsidR="00E925A4" w:rsidRPr="006E66B2" w:rsidRDefault="00E925A4" w:rsidP="0034616D">
                          <w:pPr>
                            <w:jc w:val="right"/>
                            <w:rPr>
                              <w:sz w:val="14"/>
                              <w:szCs w:val="14"/>
                            </w:rPr>
                          </w:pPr>
                        </w:p>
                      </w:tc>
                      <w:tc>
                        <w:tcPr>
                          <w:tcW w:w="2759" w:type="dxa"/>
                          <w:vAlign w:val="bottom"/>
                        </w:tcPr>
                        <w:p w14:paraId="271900D6" w14:textId="63BC7287" w:rsidR="00E925A4" w:rsidRPr="006E66B2" w:rsidRDefault="00766380" w:rsidP="006E66B2">
                          <w:pPr>
                            <w:ind w:left="-27" w:firstLine="27"/>
                            <w:jc w:val="right"/>
                            <w:rPr>
                              <w:spacing w:val="-10"/>
                              <w:sz w:val="14"/>
                              <w:szCs w:val="14"/>
                            </w:rPr>
                          </w:pPr>
                          <w:r>
                            <w:rPr>
                              <w:spacing w:val="-10"/>
                              <w:sz w:val="14"/>
                              <w:szCs w:val="14"/>
                            </w:rPr>
                            <w:t>T +49 5222/924</w:t>
                          </w:r>
                          <w:r w:rsidR="00134F19">
                            <w:rPr>
                              <w:spacing w:val="-10"/>
                              <w:sz w:val="14"/>
                              <w:szCs w:val="14"/>
                            </w:rPr>
                            <w:t xml:space="preserve"> xxx</w:t>
                          </w:r>
                        </w:p>
                      </w:tc>
                    </w:tr>
                    <w:tr w:rsidR="00E925A4" w:rsidRPr="006E66B2" w14:paraId="6F7E0B42" w14:textId="77777777" w:rsidTr="00FB0664">
                      <w:trPr>
                        <w:cantSplit/>
                        <w:trHeight w:hRule="exact" w:val="227"/>
                      </w:trPr>
                      <w:tc>
                        <w:tcPr>
                          <w:tcW w:w="927" w:type="dxa"/>
                          <w:tcMar>
                            <w:top w:w="57" w:type="dxa"/>
                            <w:right w:w="113" w:type="dxa"/>
                          </w:tcMar>
                          <w:vAlign w:val="bottom"/>
                        </w:tcPr>
                        <w:p w14:paraId="4BF4D071" w14:textId="77777777" w:rsidR="00E925A4" w:rsidRPr="006E66B2" w:rsidRDefault="00E925A4" w:rsidP="0034616D">
                          <w:pPr>
                            <w:jc w:val="right"/>
                            <w:rPr>
                              <w:sz w:val="14"/>
                              <w:szCs w:val="14"/>
                              <w:lang w:val="sv-SE"/>
                            </w:rPr>
                          </w:pPr>
                        </w:p>
                      </w:tc>
                      <w:tc>
                        <w:tcPr>
                          <w:tcW w:w="2759" w:type="dxa"/>
                          <w:vAlign w:val="bottom"/>
                        </w:tcPr>
                        <w:p w14:paraId="09ED4BB5" w14:textId="48053F80" w:rsidR="00E925A4" w:rsidRPr="006E66B2" w:rsidRDefault="00134F19" w:rsidP="006E66B2">
                          <w:pPr>
                            <w:ind w:left="-27" w:firstLine="27"/>
                            <w:jc w:val="right"/>
                            <w:rPr>
                              <w:spacing w:val="-10"/>
                              <w:sz w:val="14"/>
                              <w:szCs w:val="14"/>
                            </w:rPr>
                          </w:pPr>
                          <w:r>
                            <w:rPr>
                              <w:spacing w:val="-10"/>
                              <w:sz w:val="14"/>
                              <w:szCs w:val="14"/>
                            </w:rPr>
                            <w:t>vorname</w:t>
                          </w:r>
                          <w:r w:rsidR="00766380">
                            <w:rPr>
                              <w:spacing w:val="-10"/>
                              <w:sz w:val="14"/>
                              <w:szCs w:val="14"/>
                            </w:rPr>
                            <w:t>.</w:t>
                          </w:r>
                          <w:r>
                            <w:rPr>
                              <w:spacing w:val="-10"/>
                              <w:sz w:val="14"/>
                              <w:szCs w:val="14"/>
                            </w:rPr>
                            <w:t>nachname</w:t>
                          </w:r>
                          <w:r w:rsidR="00766380">
                            <w:rPr>
                              <w:spacing w:val="-10"/>
                              <w:sz w:val="14"/>
                              <w:szCs w:val="14"/>
                            </w:rPr>
                            <w:t>@dormak</w:t>
                          </w:r>
                          <w:r>
                            <w:rPr>
                              <w:spacing w:val="-10"/>
                              <w:sz w:val="14"/>
                              <w:szCs w:val="14"/>
                            </w:rPr>
                            <w:t>a</w:t>
                          </w:r>
                          <w:r w:rsidR="00766380">
                            <w:rPr>
                              <w:spacing w:val="-10"/>
                              <w:sz w:val="14"/>
                              <w:szCs w:val="14"/>
                            </w:rPr>
                            <w:t>ba.com</w:t>
                          </w:r>
                        </w:p>
                      </w:tc>
                    </w:tr>
                    <w:tr w:rsidR="00E925A4" w:rsidRPr="006E66B2" w14:paraId="19CC6BC5" w14:textId="77777777" w:rsidTr="00FB0664">
                      <w:trPr>
                        <w:cantSplit/>
                        <w:trHeight w:hRule="exact" w:val="227"/>
                      </w:trPr>
                      <w:tc>
                        <w:tcPr>
                          <w:tcW w:w="927" w:type="dxa"/>
                          <w:tcMar>
                            <w:top w:w="57" w:type="dxa"/>
                            <w:right w:w="113" w:type="dxa"/>
                          </w:tcMar>
                          <w:vAlign w:val="bottom"/>
                        </w:tcPr>
                        <w:p w14:paraId="5182DF22" w14:textId="77777777" w:rsidR="00E925A4" w:rsidRPr="006E66B2" w:rsidRDefault="00E925A4" w:rsidP="0034616D">
                          <w:pPr>
                            <w:jc w:val="right"/>
                            <w:rPr>
                              <w:sz w:val="14"/>
                              <w:szCs w:val="14"/>
                              <w:lang w:val="sv-SE"/>
                            </w:rPr>
                          </w:pPr>
                        </w:p>
                      </w:tc>
                      <w:tc>
                        <w:tcPr>
                          <w:tcW w:w="2759" w:type="dxa"/>
                          <w:vAlign w:val="bottom"/>
                        </w:tcPr>
                        <w:p w14:paraId="24B6F471" w14:textId="15C86C51" w:rsidR="00E925A4" w:rsidRPr="006E66B2" w:rsidRDefault="00766380" w:rsidP="006E66B2">
                          <w:pPr>
                            <w:ind w:left="-27" w:firstLine="27"/>
                            <w:jc w:val="right"/>
                            <w:rPr>
                              <w:spacing w:val="-10"/>
                              <w:sz w:val="14"/>
                              <w:szCs w:val="14"/>
                            </w:rPr>
                          </w:pPr>
                          <w:r>
                            <w:rPr>
                              <w:spacing w:val="-10"/>
                              <w:sz w:val="14"/>
                              <w:szCs w:val="14"/>
                            </w:rPr>
                            <w:t xml:space="preserve">Seite </w:t>
                          </w:r>
                          <w:r>
                            <w:rPr>
                              <w:spacing w:val="-10"/>
                              <w:sz w:val="14"/>
                              <w:szCs w:val="14"/>
                            </w:rPr>
                            <w:fldChar w:fldCharType="begin"/>
                          </w:r>
                          <w:r>
                            <w:rPr>
                              <w:spacing w:val="-10"/>
                              <w:sz w:val="14"/>
                              <w:szCs w:val="14"/>
                            </w:rPr>
                            <w:instrText xml:space="preserve"> PAGE \* MERGEFORMAT </w:instrText>
                          </w:r>
                          <w:r>
                            <w:rPr>
                              <w:spacing w:val="-10"/>
                              <w:sz w:val="14"/>
                              <w:szCs w:val="14"/>
                            </w:rPr>
                            <w:fldChar w:fldCharType="separate"/>
                          </w:r>
                          <w:r>
                            <w:rPr>
                              <w:noProof/>
                              <w:spacing w:val="-10"/>
                              <w:sz w:val="14"/>
                              <w:szCs w:val="14"/>
                            </w:rPr>
                            <w:t>1</w:t>
                          </w:r>
                          <w:r>
                            <w:rPr>
                              <w:spacing w:val="-10"/>
                              <w:sz w:val="14"/>
                              <w:szCs w:val="14"/>
                            </w:rPr>
                            <w:fldChar w:fldCharType="end"/>
                          </w:r>
                          <w:r>
                            <w:rPr>
                              <w:spacing w:val="-10"/>
                              <w:sz w:val="14"/>
                              <w:szCs w:val="14"/>
                            </w:rPr>
                            <w:t xml:space="preserve"> / </w:t>
                          </w:r>
                          <w:r>
                            <w:rPr>
                              <w:spacing w:val="-10"/>
                              <w:sz w:val="14"/>
                              <w:szCs w:val="14"/>
                            </w:rPr>
                            <w:fldChar w:fldCharType="begin"/>
                          </w:r>
                          <w:r>
                            <w:rPr>
                              <w:spacing w:val="-10"/>
                              <w:sz w:val="14"/>
                              <w:szCs w:val="14"/>
                            </w:rPr>
                            <w:instrText xml:space="preserve"> NUMPAGES \* MERGEFORMAT </w:instrText>
                          </w:r>
                          <w:r>
                            <w:rPr>
                              <w:spacing w:val="-10"/>
                              <w:sz w:val="14"/>
                              <w:szCs w:val="14"/>
                            </w:rPr>
                            <w:fldChar w:fldCharType="separate"/>
                          </w:r>
                          <w:r>
                            <w:rPr>
                              <w:noProof/>
                              <w:spacing w:val="-10"/>
                              <w:sz w:val="14"/>
                              <w:szCs w:val="14"/>
                            </w:rPr>
                            <w:t>1</w:t>
                          </w:r>
                          <w:r>
                            <w:rPr>
                              <w:spacing w:val="-10"/>
                              <w:sz w:val="14"/>
                              <w:szCs w:val="14"/>
                            </w:rPr>
                            <w:fldChar w:fldCharType="end"/>
                          </w:r>
                        </w:p>
                      </w:tc>
                    </w:tr>
                    <w:tr w:rsidR="00E925A4" w:rsidRPr="006E66B2" w14:paraId="4AB0C903" w14:textId="77777777" w:rsidTr="00BD2927">
                      <w:trPr>
                        <w:cantSplit/>
                        <w:trHeight w:val="340"/>
                      </w:trPr>
                      <w:tc>
                        <w:tcPr>
                          <w:tcW w:w="927" w:type="dxa"/>
                          <w:tcMar>
                            <w:top w:w="57" w:type="dxa"/>
                            <w:right w:w="113" w:type="dxa"/>
                          </w:tcMar>
                          <w:vAlign w:val="bottom"/>
                        </w:tcPr>
                        <w:p w14:paraId="524F1A70" w14:textId="77777777" w:rsidR="00E925A4" w:rsidRPr="006E66B2" w:rsidRDefault="00E925A4" w:rsidP="0034616D">
                          <w:pPr>
                            <w:jc w:val="right"/>
                            <w:rPr>
                              <w:sz w:val="14"/>
                              <w:szCs w:val="14"/>
                              <w:lang w:val="sv-SE"/>
                            </w:rPr>
                          </w:pPr>
                        </w:p>
                      </w:tc>
                      <w:tc>
                        <w:tcPr>
                          <w:tcW w:w="2759" w:type="dxa"/>
                          <w:vAlign w:val="bottom"/>
                        </w:tcPr>
                        <w:p w14:paraId="3FB62B88" w14:textId="77777777" w:rsidR="00E925A4" w:rsidRPr="006E66B2" w:rsidRDefault="00E925A4" w:rsidP="006E66B2">
                          <w:pPr>
                            <w:ind w:left="-27" w:firstLine="27"/>
                            <w:jc w:val="right"/>
                            <w:rPr>
                              <w:spacing w:val="-10"/>
                              <w:sz w:val="14"/>
                              <w:szCs w:val="14"/>
                            </w:rPr>
                          </w:pPr>
                        </w:p>
                      </w:tc>
                    </w:tr>
                    <w:tr w:rsidR="00E925A4" w:rsidRPr="006E66B2" w14:paraId="557FA845" w14:textId="77777777" w:rsidTr="00C56E99">
                      <w:trPr>
                        <w:cantSplit/>
                        <w:trHeight w:hRule="exact" w:val="227"/>
                      </w:trPr>
                      <w:tc>
                        <w:tcPr>
                          <w:tcW w:w="927" w:type="dxa"/>
                          <w:tcMar>
                            <w:top w:w="57" w:type="dxa"/>
                            <w:right w:w="113" w:type="dxa"/>
                          </w:tcMar>
                          <w:vAlign w:val="bottom"/>
                        </w:tcPr>
                        <w:p w14:paraId="7B1C524D" w14:textId="77777777" w:rsidR="00E925A4" w:rsidRPr="006E66B2" w:rsidRDefault="00E925A4" w:rsidP="0034616D">
                          <w:pPr>
                            <w:jc w:val="right"/>
                            <w:rPr>
                              <w:sz w:val="14"/>
                              <w:szCs w:val="14"/>
                              <w:lang w:val="sv-SE"/>
                            </w:rPr>
                          </w:pPr>
                        </w:p>
                      </w:tc>
                      <w:tc>
                        <w:tcPr>
                          <w:tcW w:w="2759" w:type="dxa"/>
                          <w:vAlign w:val="bottom"/>
                        </w:tcPr>
                        <w:p w14:paraId="088E487D" w14:textId="77777777" w:rsidR="00E925A4" w:rsidRPr="006E66B2" w:rsidRDefault="00E925A4" w:rsidP="006E66B2">
                          <w:pPr>
                            <w:ind w:left="-27" w:firstLine="27"/>
                            <w:jc w:val="right"/>
                            <w:rPr>
                              <w:sz w:val="14"/>
                              <w:szCs w:val="14"/>
                            </w:rPr>
                          </w:pPr>
                        </w:p>
                      </w:tc>
                    </w:tr>
                    <w:tr w:rsidR="00E925A4" w:rsidRPr="006E66B2" w14:paraId="2DCE3514" w14:textId="77777777" w:rsidTr="00D6139A">
                      <w:trPr>
                        <w:cantSplit/>
                        <w:trHeight w:hRule="exact" w:val="340"/>
                      </w:trPr>
                      <w:tc>
                        <w:tcPr>
                          <w:tcW w:w="927" w:type="dxa"/>
                          <w:tcMar>
                            <w:top w:w="57" w:type="dxa"/>
                            <w:right w:w="113" w:type="dxa"/>
                          </w:tcMar>
                          <w:vAlign w:val="bottom"/>
                        </w:tcPr>
                        <w:p w14:paraId="1D673623" w14:textId="77777777" w:rsidR="00E925A4" w:rsidRPr="006E66B2" w:rsidRDefault="00E925A4" w:rsidP="0034616D">
                          <w:pPr>
                            <w:jc w:val="right"/>
                            <w:rPr>
                              <w:sz w:val="14"/>
                              <w:szCs w:val="14"/>
                              <w:lang w:val="sv-SE"/>
                            </w:rPr>
                          </w:pPr>
                        </w:p>
                      </w:tc>
                      <w:tc>
                        <w:tcPr>
                          <w:tcW w:w="2759" w:type="dxa"/>
                          <w:vAlign w:val="bottom"/>
                        </w:tcPr>
                        <w:p w14:paraId="1B9492BE" w14:textId="77777777" w:rsidR="00E925A4" w:rsidRPr="006E66B2" w:rsidRDefault="00E925A4" w:rsidP="006E66B2">
                          <w:pPr>
                            <w:ind w:left="-27" w:firstLine="27"/>
                            <w:jc w:val="right"/>
                            <w:rPr>
                              <w:sz w:val="14"/>
                              <w:szCs w:val="14"/>
                            </w:rPr>
                          </w:pPr>
                        </w:p>
                      </w:tc>
                    </w:tr>
                    <w:tr w:rsidR="00E925A4" w:rsidRPr="006E66B2" w14:paraId="029E5840" w14:textId="77777777" w:rsidTr="00BD2927">
                      <w:trPr>
                        <w:cantSplit/>
                        <w:trHeight w:hRule="exact" w:val="227"/>
                      </w:trPr>
                      <w:tc>
                        <w:tcPr>
                          <w:tcW w:w="927" w:type="dxa"/>
                          <w:tcMar>
                            <w:top w:w="57" w:type="dxa"/>
                            <w:right w:w="113" w:type="dxa"/>
                          </w:tcMar>
                          <w:vAlign w:val="bottom"/>
                        </w:tcPr>
                        <w:p w14:paraId="5AD700A1" w14:textId="77777777" w:rsidR="00E925A4" w:rsidRPr="006E66B2" w:rsidRDefault="00E925A4" w:rsidP="0034616D">
                          <w:pPr>
                            <w:jc w:val="right"/>
                            <w:rPr>
                              <w:sz w:val="14"/>
                              <w:szCs w:val="14"/>
                              <w:lang w:val="sv-SE"/>
                            </w:rPr>
                          </w:pPr>
                        </w:p>
                      </w:tc>
                      <w:tc>
                        <w:tcPr>
                          <w:tcW w:w="2759" w:type="dxa"/>
                          <w:vAlign w:val="bottom"/>
                        </w:tcPr>
                        <w:p w14:paraId="053FFB75" w14:textId="77777777" w:rsidR="00E925A4" w:rsidRPr="006E66B2" w:rsidRDefault="00E925A4" w:rsidP="006E66B2">
                          <w:pPr>
                            <w:ind w:left="-27" w:firstLine="27"/>
                            <w:jc w:val="right"/>
                            <w:rPr>
                              <w:sz w:val="14"/>
                              <w:szCs w:val="14"/>
                            </w:rPr>
                          </w:pPr>
                        </w:p>
                      </w:tc>
                    </w:tr>
                    <w:tr w:rsidR="00E925A4" w:rsidRPr="006E66B2" w14:paraId="5F342ED0" w14:textId="77777777" w:rsidTr="00D6139A">
                      <w:trPr>
                        <w:cantSplit/>
                        <w:trHeight w:val="340"/>
                      </w:trPr>
                      <w:tc>
                        <w:tcPr>
                          <w:tcW w:w="927" w:type="dxa"/>
                          <w:tcMar>
                            <w:top w:w="57" w:type="dxa"/>
                            <w:right w:w="113" w:type="dxa"/>
                          </w:tcMar>
                          <w:vAlign w:val="bottom"/>
                        </w:tcPr>
                        <w:p w14:paraId="0FAC5131" w14:textId="77777777" w:rsidR="00E925A4" w:rsidRPr="00BD2927" w:rsidRDefault="00E925A4" w:rsidP="00D33C64">
                          <w:pPr>
                            <w:rPr>
                              <w:b/>
                              <w:sz w:val="19"/>
                              <w:szCs w:val="19"/>
                            </w:rPr>
                          </w:pPr>
                        </w:p>
                      </w:tc>
                      <w:tc>
                        <w:tcPr>
                          <w:tcW w:w="2759" w:type="dxa"/>
                          <w:vAlign w:val="bottom"/>
                        </w:tcPr>
                        <w:p w14:paraId="60B37248" w14:textId="4AFB5CE4" w:rsidR="00E925A4" w:rsidRPr="00BD2927" w:rsidRDefault="00E925A4" w:rsidP="00F7052A">
                          <w:pPr>
                            <w:ind w:left="-27" w:firstLine="27"/>
                            <w:jc w:val="right"/>
                            <w:rPr>
                              <w:b/>
                              <w:sz w:val="19"/>
                              <w:szCs w:val="19"/>
                            </w:rPr>
                          </w:pPr>
                          <w:bookmarkStart w:id="8" w:name="Classification"/>
                          <w:bookmarkEnd w:id="8"/>
                        </w:p>
                      </w:tc>
                    </w:tr>
                  </w:tbl>
                  <w:p w14:paraId="6FF4C8A9" w14:textId="77777777" w:rsidR="00E925A4" w:rsidRPr="006E66B2" w:rsidRDefault="00E925A4" w:rsidP="00791B90">
                    <w:pPr>
                      <w:rPr>
                        <w:sz w:val="14"/>
                        <w:szCs w:val="14"/>
                      </w:rPr>
                    </w:pPr>
                  </w:p>
                </w:txbxContent>
              </v:textbox>
              <w10:wrap anchorx="page" anchory="page"/>
              <w10:anchorlock/>
            </v:shape>
          </w:pict>
        </mc:Fallback>
      </mc:AlternateContent>
    </w:r>
    <w:bookmarkEnd w:id="4"/>
  </w:p>
  <w:p w14:paraId="7148CFE5" w14:textId="77777777" w:rsidR="00E925A4" w:rsidRDefault="00E925A4">
    <w:pPr>
      <w:rPr>
        <w:sz w:val="18"/>
        <w:szCs w:val="18"/>
      </w:rPr>
    </w:pPr>
  </w:p>
  <w:p w14:paraId="115C6CB8" w14:textId="77777777" w:rsidR="00E925A4" w:rsidRDefault="00E925A4">
    <w:pPr>
      <w:rPr>
        <w:sz w:val="18"/>
        <w:szCs w:val="18"/>
      </w:rPr>
    </w:pPr>
  </w:p>
  <w:p w14:paraId="21C3914F" w14:textId="77777777" w:rsidR="00E925A4" w:rsidRPr="000975B1" w:rsidRDefault="00E925A4" w:rsidP="00872CAD">
    <w:pPr>
      <w:tabs>
        <w:tab w:val="left" w:pos="1633"/>
      </w:tabs>
      <w:rPr>
        <w:sz w:val="18"/>
        <w:szCs w:val="18"/>
      </w:rPr>
    </w:pPr>
  </w:p>
  <w:p w14:paraId="66AA3B98" w14:textId="77777777" w:rsidR="00E925A4" w:rsidRPr="000975B1" w:rsidRDefault="00E925A4">
    <w:pPr>
      <w:rPr>
        <w:sz w:val="18"/>
        <w:szCs w:val="18"/>
      </w:rPr>
    </w:pPr>
  </w:p>
  <w:p w14:paraId="2BBD2364" w14:textId="77777777" w:rsidR="00E925A4" w:rsidRPr="000975B1" w:rsidRDefault="00E925A4">
    <w:pPr>
      <w:rPr>
        <w:sz w:val="18"/>
        <w:szCs w:val="18"/>
      </w:rPr>
    </w:pPr>
  </w:p>
  <w:p w14:paraId="12037FC2" w14:textId="77777777" w:rsidR="00E925A4" w:rsidRPr="000975B1" w:rsidRDefault="00E925A4">
    <w:pPr>
      <w:rPr>
        <w:sz w:val="18"/>
        <w:szCs w:val="18"/>
      </w:rPr>
    </w:pPr>
  </w:p>
  <w:p w14:paraId="2B48F372" w14:textId="77777777" w:rsidR="00E925A4" w:rsidRPr="000975B1" w:rsidRDefault="00E925A4">
    <w:pPr>
      <w:rPr>
        <w:sz w:val="18"/>
        <w:szCs w:val="18"/>
      </w:rPr>
    </w:pPr>
  </w:p>
  <w:p w14:paraId="28B01835" w14:textId="77777777" w:rsidR="00E925A4" w:rsidRPr="000975B1" w:rsidRDefault="00E925A4" w:rsidP="00134F19">
    <w:pPr>
      <w:jc w:val="right"/>
      <w:rPr>
        <w:sz w:val="18"/>
        <w:szCs w:val="18"/>
      </w:rPr>
    </w:pPr>
  </w:p>
  <w:p w14:paraId="069D8126" w14:textId="77777777" w:rsidR="00E925A4" w:rsidRPr="000975B1" w:rsidRDefault="00E925A4">
    <w:pPr>
      <w:rPr>
        <w:sz w:val="18"/>
        <w:szCs w:val="18"/>
      </w:rPr>
    </w:pPr>
  </w:p>
  <w:p w14:paraId="637044C0" w14:textId="77777777" w:rsidR="00E925A4" w:rsidRPr="000975B1" w:rsidRDefault="00E925A4">
    <w:pPr>
      <w:rPr>
        <w:sz w:val="18"/>
        <w:szCs w:val="18"/>
      </w:rPr>
    </w:pPr>
  </w:p>
  <w:p w14:paraId="650A718F" w14:textId="77777777" w:rsidR="00E925A4" w:rsidRPr="000975B1" w:rsidRDefault="00E925A4">
    <w:pPr>
      <w:rPr>
        <w:sz w:val="18"/>
        <w:szCs w:val="18"/>
      </w:rPr>
    </w:pPr>
  </w:p>
  <w:p w14:paraId="5CB365CC" w14:textId="77777777" w:rsidR="00E925A4" w:rsidRPr="000975B1" w:rsidRDefault="00E925A4">
    <w:pPr>
      <w:rPr>
        <w:sz w:val="18"/>
        <w:szCs w:val="18"/>
      </w:rPr>
    </w:pPr>
  </w:p>
  <w:p w14:paraId="69551DB2" w14:textId="77777777" w:rsidR="00E925A4" w:rsidRPr="000975B1" w:rsidRDefault="00E925A4">
    <w:pPr>
      <w:rPr>
        <w:sz w:val="18"/>
        <w:szCs w:val="18"/>
      </w:rPr>
    </w:pPr>
  </w:p>
  <w:p w14:paraId="016126A9" w14:textId="77777777" w:rsidR="00E925A4" w:rsidRPr="000975B1" w:rsidRDefault="00E925A4">
    <w:pPr>
      <w:rPr>
        <w:sz w:val="18"/>
        <w:szCs w:val="18"/>
      </w:rPr>
    </w:pPr>
  </w:p>
  <w:p w14:paraId="0714D194" w14:textId="77777777" w:rsidR="00E925A4" w:rsidRPr="000975B1" w:rsidRDefault="00E925A4">
    <w:pPr>
      <w:rPr>
        <w:sz w:val="18"/>
        <w:szCs w:val="18"/>
      </w:rPr>
    </w:pPr>
  </w:p>
  <w:p w14:paraId="44B8C660" w14:textId="77777777" w:rsidR="00E925A4" w:rsidRPr="000975B1" w:rsidRDefault="00E925A4">
    <w:pPr>
      <w:rPr>
        <w:sz w:val="18"/>
        <w:szCs w:val="18"/>
      </w:rPr>
    </w:pPr>
  </w:p>
  <w:p w14:paraId="7F9F2B46" w14:textId="77777777" w:rsidR="00E925A4" w:rsidRPr="000975B1" w:rsidRDefault="00E925A4">
    <w:pPr>
      <w:rPr>
        <w:sz w:val="18"/>
        <w:szCs w:val="18"/>
      </w:rPr>
    </w:pPr>
  </w:p>
  <w:p w14:paraId="184C0F39" w14:textId="77777777" w:rsidR="00E925A4" w:rsidRPr="000975B1" w:rsidRDefault="00E925A4">
    <w:pPr>
      <w:rPr>
        <w:sz w:val="18"/>
        <w:szCs w:val="18"/>
      </w:rPr>
    </w:pPr>
  </w:p>
  <w:p w14:paraId="38F0BBAC" w14:textId="77777777" w:rsidR="00E925A4" w:rsidRPr="000975B1" w:rsidRDefault="00E925A4">
    <w:pPr>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autoHyphenation/>
  <w:hyphenationZone w:val="170"/>
  <w:doNotHyphenateCap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380"/>
    <w:rsid w:val="000005F1"/>
    <w:rsid w:val="00003E9C"/>
    <w:rsid w:val="00007018"/>
    <w:rsid w:val="000122B2"/>
    <w:rsid w:val="00015361"/>
    <w:rsid w:val="00016124"/>
    <w:rsid w:val="00021656"/>
    <w:rsid w:val="00024167"/>
    <w:rsid w:val="00037751"/>
    <w:rsid w:val="00040F8B"/>
    <w:rsid w:val="00045464"/>
    <w:rsid w:val="00045E46"/>
    <w:rsid w:val="00053D8A"/>
    <w:rsid w:val="00053FE9"/>
    <w:rsid w:val="000551C9"/>
    <w:rsid w:val="00061A4E"/>
    <w:rsid w:val="00061F7A"/>
    <w:rsid w:val="00063E54"/>
    <w:rsid w:val="00063E69"/>
    <w:rsid w:val="00064001"/>
    <w:rsid w:val="000658E2"/>
    <w:rsid w:val="0007252D"/>
    <w:rsid w:val="0007712B"/>
    <w:rsid w:val="00077B17"/>
    <w:rsid w:val="00077BAB"/>
    <w:rsid w:val="00081BCF"/>
    <w:rsid w:val="00085900"/>
    <w:rsid w:val="00092C16"/>
    <w:rsid w:val="00094D1C"/>
    <w:rsid w:val="0009735A"/>
    <w:rsid w:val="000975B1"/>
    <w:rsid w:val="000A5C6B"/>
    <w:rsid w:val="000A790E"/>
    <w:rsid w:val="000B5216"/>
    <w:rsid w:val="000B6E46"/>
    <w:rsid w:val="000C68B7"/>
    <w:rsid w:val="000C76ED"/>
    <w:rsid w:val="000D0777"/>
    <w:rsid w:val="000D35AC"/>
    <w:rsid w:val="000E05AB"/>
    <w:rsid w:val="000F006E"/>
    <w:rsid w:val="000F4C4A"/>
    <w:rsid w:val="000F5964"/>
    <w:rsid w:val="0010350F"/>
    <w:rsid w:val="00115487"/>
    <w:rsid w:val="001154FE"/>
    <w:rsid w:val="001238D0"/>
    <w:rsid w:val="00125FD9"/>
    <w:rsid w:val="0013001F"/>
    <w:rsid w:val="00134F19"/>
    <w:rsid w:val="00135B7A"/>
    <w:rsid w:val="00157CCD"/>
    <w:rsid w:val="001604CA"/>
    <w:rsid w:val="00162585"/>
    <w:rsid w:val="001629DE"/>
    <w:rsid w:val="00162A13"/>
    <w:rsid w:val="00167D46"/>
    <w:rsid w:val="00186975"/>
    <w:rsid w:val="00190862"/>
    <w:rsid w:val="001959E2"/>
    <w:rsid w:val="001A0F4F"/>
    <w:rsid w:val="001B0E81"/>
    <w:rsid w:val="001B1403"/>
    <w:rsid w:val="001B430A"/>
    <w:rsid w:val="001B72CD"/>
    <w:rsid w:val="001C2EEA"/>
    <w:rsid w:val="001C55D8"/>
    <w:rsid w:val="001C7F1E"/>
    <w:rsid w:val="001E2A2A"/>
    <w:rsid w:val="001E387E"/>
    <w:rsid w:val="001E4D57"/>
    <w:rsid w:val="001E57C2"/>
    <w:rsid w:val="001E5B3D"/>
    <w:rsid w:val="001F11EA"/>
    <w:rsid w:val="001F2FA7"/>
    <w:rsid w:val="00205FBB"/>
    <w:rsid w:val="00211C4D"/>
    <w:rsid w:val="00217DDA"/>
    <w:rsid w:val="00230431"/>
    <w:rsid w:val="0023679F"/>
    <w:rsid w:val="00243923"/>
    <w:rsid w:val="00247006"/>
    <w:rsid w:val="002548C9"/>
    <w:rsid w:val="00255BCF"/>
    <w:rsid w:val="00262BDA"/>
    <w:rsid w:val="00263FD7"/>
    <w:rsid w:val="00265076"/>
    <w:rsid w:val="0027054F"/>
    <w:rsid w:val="0027120D"/>
    <w:rsid w:val="00275E08"/>
    <w:rsid w:val="0027728B"/>
    <w:rsid w:val="00277C5E"/>
    <w:rsid w:val="00277E01"/>
    <w:rsid w:val="002821A3"/>
    <w:rsid w:val="002929D8"/>
    <w:rsid w:val="00296AC3"/>
    <w:rsid w:val="002A5DC1"/>
    <w:rsid w:val="002A7A0A"/>
    <w:rsid w:val="002B271C"/>
    <w:rsid w:val="002B4423"/>
    <w:rsid w:val="002B4D6F"/>
    <w:rsid w:val="002C0433"/>
    <w:rsid w:val="002C0C16"/>
    <w:rsid w:val="002C2B88"/>
    <w:rsid w:val="002C558B"/>
    <w:rsid w:val="002C5E2A"/>
    <w:rsid w:val="002D040B"/>
    <w:rsid w:val="002D059C"/>
    <w:rsid w:val="002D0648"/>
    <w:rsid w:val="002E41A2"/>
    <w:rsid w:val="002E4200"/>
    <w:rsid w:val="002F00BA"/>
    <w:rsid w:val="002F015A"/>
    <w:rsid w:val="002F54D0"/>
    <w:rsid w:val="002F6E6F"/>
    <w:rsid w:val="00305354"/>
    <w:rsid w:val="00310382"/>
    <w:rsid w:val="003129F6"/>
    <w:rsid w:val="00312AF0"/>
    <w:rsid w:val="00312E77"/>
    <w:rsid w:val="003158F7"/>
    <w:rsid w:val="00315D5D"/>
    <w:rsid w:val="00320BEA"/>
    <w:rsid w:val="003210DE"/>
    <w:rsid w:val="0034616D"/>
    <w:rsid w:val="003464A8"/>
    <w:rsid w:val="00357D4E"/>
    <w:rsid w:val="00361641"/>
    <w:rsid w:val="00374682"/>
    <w:rsid w:val="003840BD"/>
    <w:rsid w:val="0038615C"/>
    <w:rsid w:val="00391C8D"/>
    <w:rsid w:val="0039278B"/>
    <w:rsid w:val="003A17F3"/>
    <w:rsid w:val="003A58A0"/>
    <w:rsid w:val="003A6D1C"/>
    <w:rsid w:val="003B5D5B"/>
    <w:rsid w:val="003B649A"/>
    <w:rsid w:val="003B788D"/>
    <w:rsid w:val="003D1733"/>
    <w:rsid w:val="003D48FB"/>
    <w:rsid w:val="003E03CC"/>
    <w:rsid w:val="003E057D"/>
    <w:rsid w:val="003E7A4E"/>
    <w:rsid w:val="003F1A37"/>
    <w:rsid w:val="003F688B"/>
    <w:rsid w:val="0040114E"/>
    <w:rsid w:val="00401B0F"/>
    <w:rsid w:val="00405010"/>
    <w:rsid w:val="0041032F"/>
    <w:rsid w:val="00412745"/>
    <w:rsid w:val="00420212"/>
    <w:rsid w:val="00420FE3"/>
    <w:rsid w:val="004226F1"/>
    <w:rsid w:val="0042566F"/>
    <w:rsid w:val="00426EF4"/>
    <w:rsid w:val="0043546F"/>
    <w:rsid w:val="00437C00"/>
    <w:rsid w:val="004405BB"/>
    <w:rsid w:val="004471CE"/>
    <w:rsid w:val="00454700"/>
    <w:rsid w:val="00456728"/>
    <w:rsid w:val="004602C5"/>
    <w:rsid w:val="00463CA4"/>
    <w:rsid w:val="00463E6F"/>
    <w:rsid w:val="004709F7"/>
    <w:rsid w:val="004774AC"/>
    <w:rsid w:val="004926C8"/>
    <w:rsid w:val="00492A0E"/>
    <w:rsid w:val="004A009F"/>
    <w:rsid w:val="004A5ADA"/>
    <w:rsid w:val="004A5F24"/>
    <w:rsid w:val="004B0814"/>
    <w:rsid w:val="004B583F"/>
    <w:rsid w:val="004C09AD"/>
    <w:rsid w:val="004C4989"/>
    <w:rsid w:val="004C687F"/>
    <w:rsid w:val="004C7D74"/>
    <w:rsid w:val="004D039B"/>
    <w:rsid w:val="004D0F72"/>
    <w:rsid w:val="004D4F39"/>
    <w:rsid w:val="004D62E4"/>
    <w:rsid w:val="004D7D12"/>
    <w:rsid w:val="004E3842"/>
    <w:rsid w:val="004E442E"/>
    <w:rsid w:val="004E4EC7"/>
    <w:rsid w:val="004E6486"/>
    <w:rsid w:val="004E7E9D"/>
    <w:rsid w:val="004F10E9"/>
    <w:rsid w:val="004F1127"/>
    <w:rsid w:val="004F1768"/>
    <w:rsid w:val="004F1D63"/>
    <w:rsid w:val="00500DAE"/>
    <w:rsid w:val="00503F75"/>
    <w:rsid w:val="00507F37"/>
    <w:rsid w:val="00512036"/>
    <w:rsid w:val="005166D4"/>
    <w:rsid w:val="00541030"/>
    <w:rsid w:val="0054456A"/>
    <w:rsid w:val="00544653"/>
    <w:rsid w:val="00550618"/>
    <w:rsid w:val="00552195"/>
    <w:rsid w:val="00556C3D"/>
    <w:rsid w:val="005577C1"/>
    <w:rsid w:val="00571771"/>
    <w:rsid w:val="005722AC"/>
    <w:rsid w:val="00587499"/>
    <w:rsid w:val="005875FE"/>
    <w:rsid w:val="00593A15"/>
    <w:rsid w:val="005963B2"/>
    <w:rsid w:val="005A0E9B"/>
    <w:rsid w:val="005A3102"/>
    <w:rsid w:val="005A4052"/>
    <w:rsid w:val="005B0AC0"/>
    <w:rsid w:val="005B340E"/>
    <w:rsid w:val="005B4208"/>
    <w:rsid w:val="005B5675"/>
    <w:rsid w:val="005C0780"/>
    <w:rsid w:val="005C2E07"/>
    <w:rsid w:val="005D01F5"/>
    <w:rsid w:val="005D7BFC"/>
    <w:rsid w:val="005E0F79"/>
    <w:rsid w:val="005E2724"/>
    <w:rsid w:val="005F7CA1"/>
    <w:rsid w:val="00602D84"/>
    <w:rsid w:val="0060732C"/>
    <w:rsid w:val="00610002"/>
    <w:rsid w:val="006102D8"/>
    <w:rsid w:val="00615934"/>
    <w:rsid w:val="0061740F"/>
    <w:rsid w:val="00621EEB"/>
    <w:rsid w:val="0062561B"/>
    <w:rsid w:val="00627F46"/>
    <w:rsid w:val="0063601D"/>
    <w:rsid w:val="00643701"/>
    <w:rsid w:val="006471A5"/>
    <w:rsid w:val="00647453"/>
    <w:rsid w:val="0065020B"/>
    <w:rsid w:val="00652799"/>
    <w:rsid w:val="00655AFA"/>
    <w:rsid w:val="00665218"/>
    <w:rsid w:val="006741D1"/>
    <w:rsid w:val="00674F63"/>
    <w:rsid w:val="00680311"/>
    <w:rsid w:val="006829AF"/>
    <w:rsid w:val="00683258"/>
    <w:rsid w:val="00693E49"/>
    <w:rsid w:val="00694567"/>
    <w:rsid w:val="006B0667"/>
    <w:rsid w:val="006B211B"/>
    <w:rsid w:val="006B274A"/>
    <w:rsid w:val="006B2D21"/>
    <w:rsid w:val="006B64BB"/>
    <w:rsid w:val="006B6EC1"/>
    <w:rsid w:val="006B77AA"/>
    <w:rsid w:val="006C325F"/>
    <w:rsid w:val="006C6495"/>
    <w:rsid w:val="006C6C26"/>
    <w:rsid w:val="006C751D"/>
    <w:rsid w:val="006D177B"/>
    <w:rsid w:val="006D335A"/>
    <w:rsid w:val="006D5CD2"/>
    <w:rsid w:val="006E112B"/>
    <w:rsid w:val="006E2DE7"/>
    <w:rsid w:val="006E3EE5"/>
    <w:rsid w:val="006E66B2"/>
    <w:rsid w:val="006F022C"/>
    <w:rsid w:val="006F03E2"/>
    <w:rsid w:val="006F1C54"/>
    <w:rsid w:val="006F3D3F"/>
    <w:rsid w:val="007046DD"/>
    <w:rsid w:val="0071187C"/>
    <w:rsid w:val="007123DF"/>
    <w:rsid w:val="0071351E"/>
    <w:rsid w:val="00714BCF"/>
    <w:rsid w:val="00720209"/>
    <w:rsid w:val="00720D96"/>
    <w:rsid w:val="007221B6"/>
    <w:rsid w:val="0073080B"/>
    <w:rsid w:val="0073189F"/>
    <w:rsid w:val="00732803"/>
    <w:rsid w:val="00734EBB"/>
    <w:rsid w:val="007475D8"/>
    <w:rsid w:val="00751306"/>
    <w:rsid w:val="00755D51"/>
    <w:rsid w:val="00755F1C"/>
    <w:rsid w:val="00756136"/>
    <w:rsid w:val="00761982"/>
    <w:rsid w:val="00762788"/>
    <w:rsid w:val="007661CD"/>
    <w:rsid w:val="00766380"/>
    <w:rsid w:val="00771B0F"/>
    <w:rsid w:val="00771D5F"/>
    <w:rsid w:val="007818C2"/>
    <w:rsid w:val="00787D7D"/>
    <w:rsid w:val="00790913"/>
    <w:rsid w:val="00791B90"/>
    <w:rsid w:val="00795A39"/>
    <w:rsid w:val="007A2D20"/>
    <w:rsid w:val="007A5E56"/>
    <w:rsid w:val="007A6956"/>
    <w:rsid w:val="007A7CB0"/>
    <w:rsid w:val="007B2FD3"/>
    <w:rsid w:val="007B3FB3"/>
    <w:rsid w:val="007B4641"/>
    <w:rsid w:val="007B6C43"/>
    <w:rsid w:val="007C1765"/>
    <w:rsid w:val="007D0E87"/>
    <w:rsid w:val="007D2034"/>
    <w:rsid w:val="007D34DD"/>
    <w:rsid w:val="007D425A"/>
    <w:rsid w:val="007E1030"/>
    <w:rsid w:val="007E454A"/>
    <w:rsid w:val="007F3FE4"/>
    <w:rsid w:val="007F51B3"/>
    <w:rsid w:val="0080300F"/>
    <w:rsid w:val="00806F91"/>
    <w:rsid w:val="008104BC"/>
    <w:rsid w:val="008109EC"/>
    <w:rsid w:val="008131E7"/>
    <w:rsid w:val="00813E89"/>
    <w:rsid w:val="00820A17"/>
    <w:rsid w:val="0083167A"/>
    <w:rsid w:val="008318B5"/>
    <w:rsid w:val="00832868"/>
    <w:rsid w:val="00847230"/>
    <w:rsid w:val="0085466C"/>
    <w:rsid w:val="00855453"/>
    <w:rsid w:val="00863311"/>
    <w:rsid w:val="0086519B"/>
    <w:rsid w:val="00866CDF"/>
    <w:rsid w:val="00871D05"/>
    <w:rsid w:val="00872CAD"/>
    <w:rsid w:val="00880F7B"/>
    <w:rsid w:val="008811CF"/>
    <w:rsid w:val="00883D5D"/>
    <w:rsid w:val="0088419F"/>
    <w:rsid w:val="00887F60"/>
    <w:rsid w:val="00891CC0"/>
    <w:rsid w:val="0089417A"/>
    <w:rsid w:val="008B2989"/>
    <w:rsid w:val="008B2E95"/>
    <w:rsid w:val="008B7BF4"/>
    <w:rsid w:val="008C0EA9"/>
    <w:rsid w:val="008C38B8"/>
    <w:rsid w:val="008C747A"/>
    <w:rsid w:val="008C7D01"/>
    <w:rsid w:val="008C7F2A"/>
    <w:rsid w:val="008D1131"/>
    <w:rsid w:val="008D1F63"/>
    <w:rsid w:val="008D21BC"/>
    <w:rsid w:val="008D65F5"/>
    <w:rsid w:val="008D7172"/>
    <w:rsid w:val="008E2DD1"/>
    <w:rsid w:val="008E51DD"/>
    <w:rsid w:val="008E5A01"/>
    <w:rsid w:val="009002FD"/>
    <w:rsid w:val="00903207"/>
    <w:rsid w:val="0090495E"/>
    <w:rsid w:val="009124DB"/>
    <w:rsid w:val="00912E06"/>
    <w:rsid w:val="00917B00"/>
    <w:rsid w:val="009263A7"/>
    <w:rsid w:val="00936260"/>
    <w:rsid w:val="00942989"/>
    <w:rsid w:val="0094461B"/>
    <w:rsid w:val="00944DED"/>
    <w:rsid w:val="00954945"/>
    <w:rsid w:val="00955C27"/>
    <w:rsid w:val="00964341"/>
    <w:rsid w:val="009651F8"/>
    <w:rsid w:val="009704A2"/>
    <w:rsid w:val="00970568"/>
    <w:rsid w:val="009705EC"/>
    <w:rsid w:val="0097181D"/>
    <w:rsid w:val="00975496"/>
    <w:rsid w:val="009776C2"/>
    <w:rsid w:val="009A4C43"/>
    <w:rsid w:val="009B0A2D"/>
    <w:rsid w:val="009B550C"/>
    <w:rsid w:val="009B7195"/>
    <w:rsid w:val="009D2750"/>
    <w:rsid w:val="009D6A30"/>
    <w:rsid w:val="009E1AF4"/>
    <w:rsid w:val="009E45B3"/>
    <w:rsid w:val="009F484F"/>
    <w:rsid w:val="009F4BBE"/>
    <w:rsid w:val="00A01191"/>
    <w:rsid w:val="00A020B8"/>
    <w:rsid w:val="00A02508"/>
    <w:rsid w:val="00A05DD6"/>
    <w:rsid w:val="00A10FD6"/>
    <w:rsid w:val="00A11DEB"/>
    <w:rsid w:val="00A139DA"/>
    <w:rsid w:val="00A161CD"/>
    <w:rsid w:val="00A23C8A"/>
    <w:rsid w:val="00A26820"/>
    <w:rsid w:val="00A335E7"/>
    <w:rsid w:val="00A34359"/>
    <w:rsid w:val="00A350EA"/>
    <w:rsid w:val="00A614BF"/>
    <w:rsid w:val="00A66A54"/>
    <w:rsid w:val="00A700BC"/>
    <w:rsid w:val="00A73468"/>
    <w:rsid w:val="00A75AA0"/>
    <w:rsid w:val="00A75AD7"/>
    <w:rsid w:val="00A76810"/>
    <w:rsid w:val="00A80C9F"/>
    <w:rsid w:val="00A837D2"/>
    <w:rsid w:val="00A90F77"/>
    <w:rsid w:val="00A9105C"/>
    <w:rsid w:val="00AC045D"/>
    <w:rsid w:val="00AC2F51"/>
    <w:rsid w:val="00AC3CFD"/>
    <w:rsid w:val="00AC4EC7"/>
    <w:rsid w:val="00AD28EB"/>
    <w:rsid w:val="00AE01B1"/>
    <w:rsid w:val="00AE2693"/>
    <w:rsid w:val="00AE4C4A"/>
    <w:rsid w:val="00AE4E1A"/>
    <w:rsid w:val="00AE6857"/>
    <w:rsid w:val="00AE72F7"/>
    <w:rsid w:val="00AF22D8"/>
    <w:rsid w:val="00AF2CB2"/>
    <w:rsid w:val="00AF76BC"/>
    <w:rsid w:val="00B0341B"/>
    <w:rsid w:val="00B065A9"/>
    <w:rsid w:val="00B11BAB"/>
    <w:rsid w:val="00B13FD4"/>
    <w:rsid w:val="00B1666E"/>
    <w:rsid w:val="00B16DDE"/>
    <w:rsid w:val="00B21D40"/>
    <w:rsid w:val="00B24553"/>
    <w:rsid w:val="00B25E61"/>
    <w:rsid w:val="00B27B43"/>
    <w:rsid w:val="00B30974"/>
    <w:rsid w:val="00B30EF2"/>
    <w:rsid w:val="00B337DA"/>
    <w:rsid w:val="00B46216"/>
    <w:rsid w:val="00B5313C"/>
    <w:rsid w:val="00B61CC5"/>
    <w:rsid w:val="00B83A38"/>
    <w:rsid w:val="00B8638C"/>
    <w:rsid w:val="00B86845"/>
    <w:rsid w:val="00B86AE3"/>
    <w:rsid w:val="00B9721A"/>
    <w:rsid w:val="00B97BDF"/>
    <w:rsid w:val="00BA0F69"/>
    <w:rsid w:val="00BA7379"/>
    <w:rsid w:val="00BB1D78"/>
    <w:rsid w:val="00BC6690"/>
    <w:rsid w:val="00BD1E31"/>
    <w:rsid w:val="00BD2927"/>
    <w:rsid w:val="00BD653C"/>
    <w:rsid w:val="00BE3FA6"/>
    <w:rsid w:val="00BE4578"/>
    <w:rsid w:val="00BF1D1A"/>
    <w:rsid w:val="00BF28A8"/>
    <w:rsid w:val="00BF5474"/>
    <w:rsid w:val="00BF5C3B"/>
    <w:rsid w:val="00BF795F"/>
    <w:rsid w:val="00C03E2B"/>
    <w:rsid w:val="00C045E9"/>
    <w:rsid w:val="00C06FBA"/>
    <w:rsid w:val="00C10723"/>
    <w:rsid w:val="00C12456"/>
    <w:rsid w:val="00C16C8A"/>
    <w:rsid w:val="00C20CC7"/>
    <w:rsid w:val="00C248BC"/>
    <w:rsid w:val="00C309E4"/>
    <w:rsid w:val="00C31097"/>
    <w:rsid w:val="00C326F1"/>
    <w:rsid w:val="00C32758"/>
    <w:rsid w:val="00C3650F"/>
    <w:rsid w:val="00C375F3"/>
    <w:rsid w:val="00C41369"/>
    <w:rsid w:val="00C45781"/>
    <w:rsid w:val="00C4588A"/>
    <w:rsid w:val="00C478E6"/>
    <w:rsid w:val="00C52B40"/>
    <w:rsid w:val="00C53EA8"/>
    <w:rsid w:val="00C55F05"/>
    <w:rsid w:val="00C56E99"/>
    <w:rsid w:val="00C62A35"/>
    <w:rsid w:val="00C65ACC"/>
    <w:rsid w:val="00C70975"/>
    <w:rsid w:val="00C73913"/>
    <w:rsid w:val="00C80467"/>
    <w:rsid w:val="00C82B99"/>
    <w:rsid w:val="00C8729B"/>
    <w:rsid w:val="00C8772F"/>
    <w:rsid w:val="00C8788F"/>
    <w:rsid w:val="00C91746"/>
    <w:rsid w:val="00C95E9F"/>
    <w:rsid w:val="00C9629C"/>
    <w:rsid w:val="00CA304A"/>
    <w:rsid w:val="00CB45E7"/>
    <w:rsid w:val="00CB55D0"/>
    <w:rsid w:val="00CB7CE7"/>
    <w:rsid w:val="00CC2368"/>
    <w:rsid w:val="00CE0E59"/>
    <w:rsid w:val="00CF0D83"/>
    <w:rsid w:val="00CF112C"/>
    <w:rsid w:val="00CF7290"/>
    <w:rsid w:val="00D0491A"/>
    <w:rsid w:val="00D05EA8"/>
    <w:rsid w:val="00D138E4"/>
    <w:rsid w:val="00D169D5"/>
    <w:rsid w:val="00D2674B"/>
    <w:rsid w:val="00D3264C"/>
    <w:rsid w:val="00D33C64"/>
    <w:rsid w:val="00D41918"/>
    <w:rsid w:val="00D42735"/>
    <w:rsid w:val="00D43196"/>
    <w:rsid w:val="00D53914"/>
    <w:rsid w:val="00D56874"/>
    <w:rsid w:val="00D6139A"/>
    <w:rsid w:val="00D62147"/>
    <w:rsid w:val="00D6290A"/>
    <w:rsid w:val="00D6730B"/>
    <w:rsid w:val="00D83306"/>
    <w:rsid w:val="00D85C03"/>
    <w:rsid w:val="00D9209D"/>
    <w:rsid w:val="00D97F93"/>
    <w:rsid w:val="00DA2326"/>
    <w:rsid w:val="00DB2449"/>
    <w:rsid w:val="00DB3BCB"/>
    <w:rsid w:val="00DC2BC8"/>
    <w:rsid w:val="00DC2CF1"/>
    <w:rsid w:val="00DE504D"/>
    <w:rsid w:val="00DF0275"/>
    <w:rsid w:val="00DF1162"/>
    <w:rsid w:val="00DF38D0"/>
    <w:rsid w:val="00E02F54"/>
    <w:rsid w:val="00E054D2"/>
    <w:rsid w:val="00E0640E"/>
    <w:rsid w:val="00E10EF1"/>
    <w:rsid w:val="00E11FA8"/>
    <w:rsid w:val="00E13E75"/>
    <w:rsid w:val="00E15759"/>
    <w:rsid w:val="00E26CB7"/>
    <w:rsid w:val="00E2727E"/>
    <w:rsid w:val="00E300D8"/>
    <w:rsid w:val="00E30BAB"/>
    <w:rsid w:val="00E31553"/>
    <w:rsid w:val="00E34651"/>
    <w:rsid w:val="00E41003"/>
    <w:rsid w:val="00E52814"/>
    <w:rsid w:val="00E53001"/>
    <w:rsid w:val="00E55DB1"/>
    <w:rsid w:val="00E56459"/>
    <w:rsid w:val="00E57B92"/>
    <w:rsid w:val="00E614FF"/>
    <w:rsid w:val="00E62488"/>
    <w:rsid w:val="00E63DD9"/>
    <w:rsid w:val="00E647E5"/>
    <w:rsid w:val="00E7091D"/>
    <w:rsid w:val="00E73901"/>
    <w:rsid w:val="00E744E1"/>
    <w:rsid w:val="00E75514"/>
    <w:rsid w:val="00E7710F"/>
    <w:rsid w:val="00E84C56"/>
    <w:rsid w:val="00E925A4"/>
    <w:rsid w:val="00E93A8C"/>
    <w:rsid w:val="00EA6B2A"/>
    <w:rsid w:val="00EB13CD"/>
    <w:rsid w:val="00EB2132"/>
    <w:rsid w:val="00EB3662"/>
    <w:rsid w:val="00EB5A0E"/>
    <w:rsid w:val="00EB6705"/>
    <w:rsid w:val="00EC42F3"/>
    <w:rsid w:val="00EC694B"/>
    <w:rsid w:val="00EE29AE"/>
    <w:rsid w:val="00EE44AF"/>
    <w:rsid w:val="00EE747C"/>
    <w:rsid w:val="00EE758F"/>
    <w:rsid w:val="00EF12E1"/>
    <w:rsid w:val="00EF43DC"/>
    <w:rsid w:val="00EF6ADD"/>
    <w:rsid w:val="00F008BA"/>
    <w:rsid w:val="00F00CEC"/>
    <w:rsid w:val="00F07565"/>
    <w:rsid w:val="00F1621F"/>
    <w:rsid w:val="00F17E76"/>
    <w:rsid w:val="00F359EE"/>
    <w:rsid w:val="00F44C25"/>
    <w:rsid w:val="00F45D94"/>
    <w:rsid w:val="00F51106"/>
    <w:rsid w:val="00F637AF"/>
    <w:rsid w:val="00F7052A"/>
    <w:rsid w:val="00F70881"/>
    <w:rsid w:val="00F73C34"/>
    <w:rsid w:val="00F83B6E"/>
    <w:rsid w:val="00F85F75"/>
    <w:rsid w:val="00F91240"/>
    <w:rsid w:val="00FA520D"/>
    <w:rsid w:val="00FA692A"/>
    <w:rsid w:val="00FA6B39"/>
    <w:rsid w:val="00FA75C7"/>
    <w:rsid w:val="00FB0664"/>
    <w:rsid w:val="00FD4912"/>
    <w:rsid w:val="00FD782A"/>
    <w:rsid w:val="00FE1DD6"/>
    <w:rsid w:val="00FE498B"/>
    <w:rsid w:val="00FE77F5"/>
    <w:rsid w:val="00FF0661"/>
    <w:rsid w:val="00FF16E1"/>
    <w:rsid w:val="00FF69F4"/>
    <w:rsid w:val="00FF7E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A631124"/>
  <w15:docId w15:val="{E096D5C3-DF5B-4E84-ADB1-7160BBC58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57CCD"/>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rPr>
      <w:rFonts w:ascii="Arial" w:hAnsi="Arial"/>
      <w:sz w:val="16"/>
    </w:rPr>
  </w:style>
  <w:style w:type="paragraph" w:styleId="Fuzeile">
    <w:name w:val="footer"/>
    <w:basedOn w:val="Standard"/>
    <w:link w:val="FuzeileZchn"/>
    <w:pPr>
      <w:tabs>
        <w:tab w:val="center" w:pos="4536"/>
        <w:tab w:val="right" w:pos="9072"/>
      </w:tabs>
    </w:pPr>
    <w:rPr>
      <w:sz w:val="16"/>
    </w:rPr>
  </w:style>
  <w:style w:type="paragraph" w:styleId="Textkrper">
    <w:name w:val="Body Text"/>
    <w:basedOn w:val="Standard"/>
    <w:pPr>
      <w:jc w:val="both"/>
    </w:pPr>
  </w:style>
  <w:style w:type="paragraph" w:styleId="Kopfzeile">
    <w:name w:val="header"/>
    <w:basedOn w:val="Standard"/>
    <w:link w:val="KopfzeileZchn"/>
    <w:uiPriority w:val="99"/>
    <w:pPr>
      <w:tabs>
        <w:tab w:val="center" w:pos="4536"/>
        <w:tab w:val="right" w:pos="9072"/>
      </w:tabs>
    </w:pPr>
  </w:style>
  <w:style w:type="paragraph" w:styleId="StandardWeb">
    <w:name w:val="Normal (Web)"/>
    <w:basedOn w:val="Standard"/>
    <w:rsid w:val="009002FD"/>
    <w:pPr>
      <w:spacing w:before="100" w:beforeAutospacing="1" w:after="100" w:afterAutospacing="1"/>
    </w:pPr>
    <w:rPr>
      <w:rFonts w:ascii="Times New Roman" w:hAnsi="Times New Roman"/>
      <w:sz w:val="24"/>
      <w:szCs w:val="24"/>
    </w:rPr>
  </w:style>
  <w:style w:type="paragraph" w:customStyle="1" w:styleId="SFKDatum">
    <w:name w:val="SFK Datum"/>
    <w:basedOn w:val="Standard"/>
    <w:rsid w:val="00791774"/>
    <w:pPr>
      <w:widowControl w:val="0"/>
      <w:jc w:val="right"/>
    </w:pPr>
    <w:rPr>
      <w:rFonts w:ascii="Verdana" w:hAnsi="Verdana"/>
      <w:color w:val="000000"/>
      <w:sz w:val="20"/>
    </w:rPr>
  </w:style>
  <w:style w:type="character" w:customStyle="1" w:styleId="Betreff">
    <w:name w:val="Betreff"/>
    <w:rsid w:val="00791774"/>
    <w:rPr>
      <w:b/>
    </w:rPr>
  </w:style>
  <w:style w:type="paragraph" w:customStyle="1" w:styleId="SFKFlietext">
    <w:name w:val="SFK Fließtext"/>
    <w:basedOn w:val="Standard"/>
    <w:rsid w:val="00791774"/>
    <w:rPr>
      <w:rFonts w:ascii="Verdana" w:hAnsi="Verdana"/>
      <w:sz w:val="20"/>
    </w:rPr>
  </w:style>
  <w:style w:type="character" w:styleId="Hyperlink">
    <w:name w:val="Hyperlink"/>
    <w:basedOn w:val="Absatz-Standardschriftart"/>
    <w:uiPriority w:val="99"/>
    <w:rsid w:val="00241D15"/>
    <w:rPr>
      <w:color w:val="0000FF"/>
      <w:u w:val="single"/>
    </w:rPr>
  </w:style>
  <w:style w:type="paragraph" w:styleId="Sprechblasentext">
    <w:name w:val="Balloon Text"/>
    <w:basedOn w:val="Standard"/>
    <w:semiHidden/>
    <w:rsid w:val="00C63C05"/>
    <w:rPr>
      <w:rFonts w:ascii="Tahoma" w:hAnsi="Tahoma" w:cs="Tahoma"/>
      <w:sz w:val="16"/>
      <w:szCs w:val="16"/>
    </w:rPr>
  </w:style>
  <w:style w:type="character" w:styleId="Kommentarzeichen">
    <w:name w:val="annotation reference"/>
    <w:basedOn w:val="Absatz-Standardschriftart"/>
    <w:semiHidden/>
    <w:rsid w:val="009C1111"/>
    <w:rPr>
      <w:sz w:val="16"/>
      <w:szCs w:val="16"/>
    </w:rPr>
  </w:style>
  <w:style w:type="paragraph" w:styleId="Kommentartext">
    <w:name w:val="annotation text"/>
    <w:basedOn w:val="Standard"/>
    <w:semiHidden/>
    <w:rsid w:val="009C1111"/>
    <w:rPr>
      <w:sz w:val="20"/>
    </w:rPr>
  </w:style>
  <w:style w:type="paragraph" w:customStyle="1" w:styleId="Empfaenger-Adresse">
    <w:name w:val="Empfaenger-Adresse"/>
    <w:basedOn w:val="Standard"/>
    <w:rsid w:val="00125FD9"/>
    <w:pPr>
      <w:framePr w:w="4536" w:h="2268" w:hRule="exact" w:wrap="around" w:vAnchor="page" w:hAnchor="page" w:x="1419" w:y="2723" w:anchorLock="1"/>
    </w:pPr>
    <w:rPr>
      <w:szCs w:val="24"/>
    </w:rPr>
  </w:style>
  <w:style w:type="paragraph" w:customStyle="1" w:styleId="Rcksendevermerk">
    <w:name w:val="Rücksendevermerk"/>
    <w:basedOn w:val="Empfaenger-Adresse"/>
    <w:rsid w:val="00125FD9"/>
    <w:pPr>
      <w:framePr w:wrap="around"/>
    </w:pPr>
    <w:rPr>
      <w:sz w:val="12"/>
      <w:szCs w:val="16"/>
    </w:rPr>
  </w:style>
  <w:style w:type="character" w:customStyle="1" w:styleId="KopfzeileZchn">
    <w:name w:val="Kopfzeile Zchn"/>
    <w:basedOn w:val="Absatz-Standardschriftart"/>
    <w:link w:val="Kopfzeile"/>
    <w:uiPriority w:val="99"/>
    <w:rsid w:val="00791B90"/>
    <w:rPr>
      <w:rFonts w:ascii="Arial" w:hAnsi="Arial"/>
      <w:sz w:val="22"/>
    </w:rPr>
  </w:style>
  <w:style w:type="paragraph" w:customStyle="1" w:styleId="Reference">
    <w:name w:val="Reference"/>
    <w:basedOn w:val="Standard"/>
    <w:link w:val="ReferenceZchn"/>
    <w:qFormat/>
    <w:rsid w:val="002B271C"/>
    <w:pPr>
      <w:spacing w:line="300" w:lineRule="exact"/>
    </w:pPr>
    <w:rPr>
      <w:sz w:val="24"/>
      <w:szCs w:val="24"/>
    </w:rPr>
  </w:style>
  <w:style w:type="character" w:customStyle="1" w:styleId="ReferenceZchn">
    <w:name w:val="Reference Zchn"/>
    <w:basedOn w:val="Absatz-Standardschriftart"/>
    <w:link w:val="Reference"/>
    <w:rsid w:val="002B271C"/>
    <w:rPr>
      <w:rFonts w:ascii="Arial" w:hAnsi="Arial"/>
      <w:sz w:val="24"/>
      <w:szCs w:val="24"/>
    </w:rPr>
  </w:style>
  <w:style w:type="paragraph" w:customStyle="1" w:styleId="Kopfzeile1">
    <w:name w:val="Kopfzeile1"/>
    <w:basedOn w:val="Kopfzeile"/>
    <w:link w:val="HeaderZchn"/>
    <w:qFormat/>
    <w:rsid w:val="009B7195"/>
    <w:pPr>
      <w:ind w:right="-1"/>
    </w:pPr>
    <w:rPr>
      <w:noProof/>
      <w:sz w:val="18"/>
    </w:rPr>
  </w:style>
  <w:style w:type="character" w:customStyle="1" w:styleId="HeaderZchn">
    <w:name w:val="Header Zchn"/>
    <w:basedOn w:val="KopfzeileZchn"/>
    <w:link w:val="Kopfzeile1"/>
    <w:rsid w:val="009B7195"/>
    <w:rPr>
      <w:rFonts w:ascii="Arial" w:hAnsi="Arial"/>
      <w:noProof/>
      <w:sz w:val="18"/>
    </w:rPr>
  </w:style>
  <w:style w:type="character" w:customStyle="1" w:styleId="FuzeileZchn">
    <w:name w:val="Fußzeile Zchn"/>
    <w:basedOn w:val="Absatz-Standardschriftart"/>
    <w:link w:val="Fuzeile"/>
    <w:rsid w:val="00766380"/>
    <w:rPr>
      <w:rFonts w:ascii="Arial" w:hAnsi="Arial"/>
      <w:sz w:val="16"/>
    </w:rPr>
  </w:style>
  <w:style w:type="character" w:styleId="NichtaufgelsteErwhnung">
    <w:name w:val="Unresolved Mention"/>
    <w:basedOn w:val="Absatz-Standardschriftart"/>
    <w:uiPriority w:val="99"/>
    <w:semiHidden/>
    <w:unhideWhenUsed/>
    <w:rsid w:val="006E3E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cid:462BD714-E75F-404B-999F-6ACD37B2032A" TargetMode="External"/><Relationship Id="rId1" Type="http://schemas.openxmlformats.org/officeDocument/2006/relationships/image" Target="media/image3.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cid:462BD714-E75F-404B-999F-6ACD37B2032A" TargetMode="External"/><Relationship Id="rId1" Type="http://schemas.openxmlformats.org/officeDocument/2006/relationships/image" Target="media/image3.jpe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RMA%20Inventory\Service\DORMA%20Vorlagen\DOKA_Brie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7927E-F010-442E-A323-D7F7CF64F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DOKA_Brief</Template>
  <TotalTime>0</TotalTime>
  <Pages>2</Pages>
  <Words>271</Words>
  <Characters>1722</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Brief</vt:lpstr>
    </vt:vector>
  </TitlesOfParts>
  <Company>DORMA GmbH + Co. KG</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creator>Dennis Kuethe</dc:creator>
  <cp:lastModifiedBy>Ulrike Claas</cp:lastModifiedBy>
  <cp:revision>14</cp:revision>
  <cp:lastPrinted>2022-03-21T11:59:00Z</cp:lastPrinted>
  <dcterms:created xsi:type="dcterms:W3CDTF">2022-07-15T12:16:00Z</dcterms:created>
  <dcterms:modified xsi:type="dcterms:W3CDTF">2022-08-01T06:23:00Z</dcterms:modified>
</cp:coreProperties>
</file>